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E68" w:rsidRPr="001440C0" w:rsidRDefault="00630040" w:rsidP="00D43E68">
      <w:r w:rsidRPr="001440C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8C89F3" wp14:editId="30950E23">
                <wp:simplePos x="0" y="0"/>
                <wp:positionH relativeFrom="column">
                  <wp:posOffset>5913120</wp:posOffset>
                </wp:positionH>
                <wp:positionV relativeFrom="paragraph">
                  <wp:posOffset>-90170</wp:posOffset>
                </wp:positionV>
                <wp:extent cx="2519680" cy="435610"/>
                <wp:effectExtent l="0" t="0" r="0" b="2540"/>
                <wp:wrapSquare wrapText="bothSides"/>
                <wp:docPr id="3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1968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20A8" w:rsidRPr="00394F07" w:rsidRDefault="003A20A8" w:rsidP="003A20A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4F0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College Internship Program</w:t>
                            </w:r>
                          </w:p>
                          <w:p w:rsidR="00987B01" w:rsidRPr="00E73F03" w:rsidRDefault="00987B01" w:rsidP="00D43E68">
                            <w:pPr>
                              <w:pStyle w:val="Subhead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margin-left:465.6pt;margin-top:-7.1pt;width:198.4pt;height:34.3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" filled="f" stroked="f">
                <v:textbox>
                  <w:txbxContent>
                    <w:p w:rsidR="003A20A8" w:rsidRPr="00394F07" w:rsidRDefault="003A20A8" w:rsidP="003A20A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94F0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College Internship Program</w:t>
                      </w:r>
                    </w:p>
                    <w:p w:rsidR="00987B01" w:rsidRPr="00E73F03" w:rsidRDefault="00987B01" w:rsidP="00D43E68">
                      <w:pPr>
                        <w:pStyle w:val="SubheadHer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40C0" w:rsidRPr="001440C0">
        <w:rPr>
          <w:noProof/>
        </w:rPr>
        <w:drawing>
          <wp:anchor distT="0" distB="0" distL="114300" distR="114300" simplePos="0" relativeHeight="251695104" behindDoc="0" locked="0" layoutInCell="1" allowOverlap="1" wp14:anchorId="71005EAB" wp14:editId="363CC0EE">
            <wp:simplePos x="0" y="0"/>
            <wp:positionH relativeFrom="column">
              <wp:posOffset>2447925</wp:posOffset>
            </wp:positionH>
            <wp:positionV relativeFrom="paragraph">
              <wp:posOffset>-685800</wp:posOffset>
            </wp:positionV>
            <wp:extent cx="2895600" cy="180975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EC0" w:rsidRPr="001440C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C23936" wp14:editId="5D19A2C9">
                <wp:simplePos x="0" y="0"/>
                <wp:positionH relativeFrom="column">
                  <wp:posOffset>-822325</wp:posOffset>
                </wp:positionH>
                <wp:positionV relativeFrom="paragraph">
                  <wp:posOffset>-89535</wp:posOffset>
                </wp:positionV>
                <wp:extent cx="2723515" cy="8146415"/>
                <wp:effectExtent l="0" t="0" r="0" b="6985"/>
                <wp:wrapNone/>
                <wp:docPr id="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23515" cy="814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427" w:rsidRDefault="00834427" w:rsidP="001838B3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</w:p>
                          <w:p w:rsidR="00834427" w:rsidRPr="007247A3" w:rsidRDefault="00834427" w:rsidP="00834427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en"/>
                              </w:rPr>
                            </w:pPr>
                          </w:p>
                          <w:p w:rsidR="003A20A8" w:rsidRDefault="003A20A8" w:rsidP="001838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</w:pPr>
                            <w:r w:rsidRPr="005D431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>Be enrolled at one of the Los Angeles Community College District (LACCD) campuses</w:t>
                            </w:r>
                            <w:r w:rsidR="00B60EC0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>; recent graduate or transfer student</w:t>
                            </w:r>
                          </w:p>
                          <w:p w:rsidR="00B60EC0" w:rsidRPr="00B60EC0" w:rsidRDefault="00B60EC0" w:rsidP="00B60E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 xml:space="preserve">Go to </w:t>
                            </w:r>
                            <w:hyperlink r:id="rId8" w:history="1">
                              <w:r w:rsidRPr="00975733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lang w:val="en"/>
                                </w:rPr>
                                <w:t>www.build-laccd.org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 xml:space="preserve"> and click on CED tab, click on college internship app.</w:t>
                            </w:r>
                          </w:p>
                          <w:p w:rsidR="00D43E68" w:rsidRPr="005D4312" w:rsidRDefault="00E16AC5" w:rsidP="001838B3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5D4312">
                              <w:rPr>
                                <w:color w:val="auto"/>
                              </w:rPr>
                              <w:t>Complete an internship application</w:t>
                            </w:r>
                          </w:p>
                          <w:p w:rsidR="00E16AC5" w:rsidRPr="005D4312" w:rsidRDefault="009D3950" w:rsidP="001838B3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5D4312">
                              <w:rPr>
                                <w:color w:val="auto"/>
                              </w:rPr>
                              <w:t>Complete</w:t>
                            </w:r>
                            <w:r w:rsidR="003A20A8" w:rsidRPr="005D4312">
                              <w:rPr>
                                <w:color w:val="auto"/>
                              </w:rPr>
                              <w:t xml:space="preserve"> a written statement of interest attached to application</w:t>
                            </w:r>
                          </w:p>
                          <w:p w:rsidR="00E16AC5" w:rsidRPr="005D4312" w:rsidRDefault="003A20A8" w:rsidP="001838B3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5D4312">
                              <w:rPr>
                                <w:color w:val="auto"/>
                              </w:rPr>
                              <w:t>Provide copy of s</w:t>
                            </w:r>
                            <w:r w:rsidR="00E16AC5" w:rsidRPr="005D4312">
                              <w:rPr>
                                <w:color w:val="auto"/>
                              </w:rPr>
                              <w:t>tudent ID</w:t>
                            </w:r>
                            <w:r w:rsidR="006210D1" w:rsidRPr="005D4312">
                              <w:rPr>
                                <w:color w:val="auto"/>
                              </w:rPr>
                              <w:t xml:space="preserve"> from the </w:t>
                            </w:r>
                            <w:r w:rsidRPr="005D4312">
                              <w:rPr>
                                <w:color w:val="auto"/>
                              </w:rPr>
                              <w:t>community c</w:t>
                            </w:r>
                            <w:r w:rsidR="006210D1" w:rsidRPr="005D4312">
                              <w:rPr>
                                <w:color w:val="auto"/>
                              </w:rPr>
                              <w:t xml:space="preserve">ollege you are attending </w:t>
                            </w:r>
                            <w:r w:rsidR="006210D1" w:rsidRPr="005D4312">
                              <w:rPr>
                                <w:i/>
                                <w:color w:val="auto"/>
                              </w:rPr>
                              <w:t>or</w:t>
                            </w:r>
                            <w:r w:rsidR="006210D1" w:rsidRPr="005D4312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:rsidR="00E16AC5" w:rsidRPr="005D4312" w:rsidRDefault="006210D1" w:rsidP="001838B3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5D4312">
                              <w:rPr>
                                <w:color w:val="auto"/>
                              </w:rPr>
                              <w:t>Copy of registration form for any specialty or noncredit program you are enrolled with at the college</w:t>
                            </w:r>
                          </w:p>
                          <w:p w:rsidR="006210D1" w:rsidRPr="005D4312" w:rsidRDefault="009D3950" w:rsidP="001838B3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5D4312">
                              <w:rPr>
                                <w:color w:val="auto"/>
                              </w:rPr>
                              <w:t>Provide a</w:t>
                            </w:r>
                            <w:r w:rsidR="006210D1" w:rsidRPr="005D4312">
                              <w:rPr>
                                <w:color w:val="auto"/>
                              </w:rPr>
                              <w:t xml:space="preserve"> </w:t>
                            </w:r>
                            <w:r w:rsidR="00B60EC0">
                              <w:rPr>
                                <w:color w:val="auto"/>
                              </w:rPr>
                              <w:t xml:space="preserve">current </w:t>
                            </w:r>
                            <w:r w:rsidR="006210D1" w:rsidRPr="005D4312">
                              <w:rPr>
                                <w:color w:val="auto"/>
                              </w:rPr>
                              <w:t>resume</w:t>
                            </w:r>
                          </w:p>
                          <w:p w:rsidR="00741227" w:rsidRDefault="009D3950" w:rsidP="00741227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5D4312">
                              <w:rPr>
                                <w:color w:val="auto"/>
                              </w:rPr>
                              <w:t>S</w:t>
                            </w:r>
                            <w:r w:rsidR="003A20A8" w:rsidRPr="005D4312">
                              <w:rPr>
                                <w:color w:val="auto"/>
                              </w:rPr>
                              <w:t xml:space="preserve">ubmit completed application and all requested documents </w:t>
                            </w:r>
                            <w:r w:rsidR="00741227">
                              <w:rPr>
                                <w:color w:val="auto"/>
                              </w:rPr>
                              <w:t>to:</w:t>
                            </w:r>
                          </w:p>
                          <w:p w:rsidR="00D43E68" w:rsidRPr="007E4865" w:rsidRDefault="00741227" w:rsidP="00741227">
                            <w:pPr>
                              <w:widowControl w:val="0"/>
                              <w:spacing w:before="120"/>
                              <w:ind w:left="360"/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20"/>
                                <w:lang w:val="en"/>
                              </w:rPr>
                            </w:pPr>
                            <w:r w:rsidRPr="007E4865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20"/>
                                <w:lang w:val="en"/>
                              </w:rPr>
                              <w:t>mareta.zuniga@Build-LACCD.org</w:t>
                            </w:r>
                          </w:p>
                          <w:p w:rsidR="00D43E68" w:rsidRPr="00E73F03" w:rsidRDefault="00D43E6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</w:p>
                          <w:p w:rsidR="00D43E68" w:rsidRPr="005C1E5E" w:rsidRDefault="00D43E68" w:rsidP="00D43E68">
                            <w:pPr>
                              <w:rPr>
                                <w:rFonts w:ascii="45 Helvetica Light" w:hAnsi="45 Helvetica Light"/>
                                <w:color w:val="808080"/>
                              </w:rPr>
                            </w:pPr>
                          </w:p>
                          <w:p w:rsidR="00D43E68" w:rsidRPr="005C1E5E" w:rsidRDefault="00D43E68" w:rsidP="00D43E68">
                            <w:pPr>
                              <w:rPr>
                                <w:rFonts w:ascii="45 Helvetica Light" w:hAnsi="45 Helvetica Light"/>
                                <w:color w:val="808080"/>
                              </w:rPr>
                            </w:pPr>
                          </w:p>
                          <w:p w:rsidR="00D43E68" w:rsidRPr="005C1E5E" w:rsidRDefault="00D43E68" w:rsidP="00D43E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64.75pt;margin-top:-7.05pt;width:214.45pt;height:641.45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" filled="f" stroked="f">
                <v:textbox>
                  <w:txbxContent>
                    <w:p w:rsidR="00834427" w:rsidRDefault="00834427" w:rsidP="001838B3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</w:p>
                    <w:p w:rsidR="00834427" w:rsidRPr="007247A3" w:rsidRDefault="00834427" w:rsidP="00834427">
                      <w:pPr>
                        <w:pStyle w:val="ListParagraph"/>
                        <w:spacing w:line="276" w:lineRule="auto"/>
                        <w:ind w:left="360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en"/>
                        </w:rPr>
                      </w:pPr>
                    </w:p>
                    <w:p w:rsidR="003A20A8" w:rsidRDefault="003A20A8" w:rsidP="001838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lang w:val="en"/>
                        </w:rPr>
                      </w:pPr>
                      <w:r w:rsidRPr="005D4312">
                        <w:rPr>
                          <w:rFonts w:ascii="Arial" w:hAnsi="Arial" w:cs="Arial"/>
                          <w:sz w:val="20"/>
                          <w:lang w:val="en"/>
                        </w:rPr>
                        <w:t>Be enrolled at one of the Los Angeles Community College District (LACCD) campuses</w:t>
                      </w:r>
                      <w:r w:rsidR="00B60EC0">
                        <w:rPr>
                          <w:rFonts w:ascii="Arial" w:hAnsi="Arial" w:cs="Arial"/>
                          <w:sz w:val="20"/>
                          <w:lang w:val="en"/>
                        </w:rPr>
                        <w:t>; recent graduate or transfer student</w:t>
                      </w:r>
                    </w:p>
                    <w:p w:rsidR="00B60EC0" w:rsidRPr="00B60EC0" w:rsidRDefault="00B60EC0" w:rsidP="00B60EC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"/>
                        </w:rPr>
                        <w:t xml:space="preserve">Go to </w:t>
                      </w:r>
                      <w:hyperlink r:id="rId9" w:history="1">
                        <w:r w:rsidRPr="00975733">
                          <w:rPr>
                            <w:rStyle w:val="Hyperlink"/>
                            <w:rFonts w:ascii="Arial" w:hAnsi="Arial" w:cs="Arial"/>
                            <w:sz w:val="20"/>
                            <w:lang w:val="en"/>
                          </w:rPr>
                          <w:t>www.build-laccd.org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lang w:val="en"/>
                        </w:rPr>
                        <w:t xml:space="preserve"> and click on CED tab, click on college internship app.</w:t>
                      </w:r>
                    </w:p>
                    <w:p w:rsidR="00D43E68" w:rsidRPr="005D4312" w:rsidRDefault="00E16AC5" w:rsidP="001838B3">
                      <w:pPr>
                        <w:pStyle w:val="BodyText01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color w:val="auto"/>
                        </w:rPr>
                      </w:pPr>
                      <w:r w:rsidRPr="005D4312">
                        <w:rPr>
                          <w:color w:val="auto"/>
                        </w:rPr>
                        <w:t>Complete an internship application</w:t>
                      </w:r>
                    </w:p>
                    <w:p w:rsidR="00E16AC5" w:rsidRPr="005D4312" w:rsidRDefault="009D3950" w:rsidP="001838B3">
                      <w:pPr>
                        <w:pStyle w:val="BodyText01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color w:val="auto"/>
                        </w:rPr>
                      </w:pPr>
                      <w:r w:rsidRPr="005D4312">
                        <w:rPr>
                          <w:color w:val="auto"/>
                        </w:rPr>
                        <w:t>Complete</w:t>
                      </w:r>
                      <w:r w:rsidR="003A20A8" w:rsidRPr="005D4312">
                        <w:rPr>
                          <w:color w:val="auto"/>
                        </w:rPr>
                        <w:t xml:space="preserve"> a written statement of interest attached to application</w:t>
                      </w:r>
                    </w:p>
                    <w:p w:rsidR="00E16AC5" w:rsidRPr="005D4312" w:rsidRDefault="003A20A8" w:rsidP="001838B3">
                      <w:pPr>
                        <w:pStyle w:val="BodyText01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color w:val="auto"/>
                        </w:rPr>
                      </w:pPr>
                      <w:r w:rsidRPr="005D4312">
                        <w:rPr>
                          <w:color w:val="auto"/>
                        </w:rPr>
                        <w:t>Provide copy of s</w:t>
                      </w:r>
                      <w:r w:rsidR="00E16AC5" w:rsidRPr="005D4312">
                        <w:rPr>
                          <w:color w:val="auto"/>
                        </w:rPr>
                        <w:t>tudent ID</w:t>
                      </w:r>
                      <w:r w:rsidR="006210D1" w:rsidRPr="005D4312">
                        <w:rPr>
                          <w:color w:val="auto"/>
                        </w:rPr>
                        <w:t xml:space="preserve"> from the </w:t>
                      </w:r>
                      <w:r w:rsidRPr="005D4312">
                        <w:rPr>
                          <w:color w:val="auto"/>
                        </w:rPr>
                        <w:t>community c</w:t>
                      </w:r>
                      <w:r w:rsidR="006210D1" w:rsidRPr="005D4312">
                        <w:rPr>
                          <w:color w:val="auto"/>
                        </w:rPr>
                        <w:t xml:space="preserve">ollege you are attending </w:t>
                      </w:r>
                      <w:r w:rsidR="006210D1" w:rsidRPr="005D4312">
                        <w:rPr>
                          <w:i/>
                          <w:color w:val="auto"/>
                        </w:rPr>
                        <w:t>or</w:t>
                      </w:r>
                      <w:r w:rsidR="006210D1" w:rsidRPr="005D4312">
                        <w:rPr>
                          <w:color w:val="auto"/>
                        </w:rPr>
                        <w:t xml:space="preserve"> </w:t>
                      </w:r>
                    </w:p>
                    <w:p w:rsidR="00E16AC5" w:rsidRPr="005D4312" w:rsidRDefault="006210D1" w:rsidP="001838B3">
                      <w:pPr>
                        <w:pStyle w:val="BodyText01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color w:val="auto"/>
                        </w:rPr>
                      </w:pPr>
                      <w:r w:rsidRPr="005D4312">
                        <w:rPr>
                          <w:color w:val="auto"/>
                        </w:rPr>
                        <w:t>Copy of registration form for any specialty or noncredit program you are enrolled with at the college</w:t>
                      </w:r>
                    </w:p>
                    <w:p w:rsidR="006210D1" w:rsidRPr="005D4312" w:rsidRDefault="009D3950" w:rsidP="001838B3">
                      <w:pPr>
                        <w:pStyle w:val="BodyText01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color w:val="auto"/>
                        </w:rPr>
                      </w:pPr>
                      <w:r w:rsidRPr="005D4312">
                        <w:rPr>
                          <w:color w:val="auto"/>
                        </w:rPr>
                        <w:t>Provide a</w:t>
                      </w:r>
                      <w:r w:rsidR="006210D1" w:rsidRPr="005D4312">
                        <w:rPr>
                          <w:color w:val="auto"/>
                        </w:rPr>
                        <w:t xml:space="preserve"> </w:t>
                      </w:r>
                      <w:r w:rsidR="00B60EC0">
                        <w:rPr>
                          <w:color w:val="auto"/>
                        </w:rPr>
                        <w:t xml:space="preserve">current </w:t>
                      </w:r>
                      <w:r w:rsidR="006210D1" w:rsidRPr="005D4312">
                        <w:rPr>
                          <w:color w:val="auto"/>
                        </w:rPr>
                        <w:t>resume</w:t>
                      </w:r>
                    </w:p>
                    <w:p w:rsidR="00741227" w:rsidRDefault="009D3950" w:rsidP="00741227">
                      <w:pPr>
                        <w:pStyle w:val="BodyText01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color w:val="auto"/>
                        </w:rPr>
                      </w:pPr>
                      <w:r w:rsidRPr="005D4312">
                        <w:rPr>
                          <w:color w:val="auto"/>
                        </w:rPr>
                        <w:t>S</w:t>
                      </w:r>
                      <w:r w:rsidR="003A20A8" w:rsidRPr="005D4312">
                        <w:rPr>
                          <w:color w:val="auto"/>
                        </w:rPr>
                        <w:t xml:space="preserve">ubmit completed application and all requested documents </w:t>
                      </w:r>
                      <w:r w:rsidR="00741227">
                        <w:rPr>
                          <w:color w:val="auto"/>
                        </w:rPr>
                        <w:t>to:</w:t>
                      </w:r>
                    </w:p>
                    <w:p w:rsidR="00D43E68" w:rsidRPr="007E4865" w:rsidRDefault="00741227" w:rsidP="00741227">
                      <w:pPr>
                        <w:widowControl w:val="0"/>
                        <w:spacing w:before="120"/>
                        <w:ind w:left="360"/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20"/>
                          <w:lang w:val="en"/>
                        </w:rPr>
                      </w:pPr>
                      <w:r w:rsidRPr="007E4865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20"/>
                          <w:lang w:val="en"/>
                        </w:rPr>
                        <w:t>mareta.zuniga@Build-LACCD.org</w:t>
                      </w:r>
                    </w:p>
                    <w:p w:rsidR="00D43E68" w:rsidRPr="00E73F03" w:rsidRDefault="00D43E6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20"/>
                          <w:lang w:val="en"/>
                        </w:rPr>
                      </w:pPr>
                    </w:p>
                    <w:p w:rsidR="00D43E68" w:rsidRPr="005C1E5E" w:rsidRDefault="00D43E68" w:rsidP="00D43E68">
                      <w:pPr>
                        <w:rPr>
                          <w:rFonts w:ascii="45 Helvetica Light" w:hAnsi="45 Helvetica Light"/>
                          <w:color w:val="808080"/>
                        </w:rPr>
                      </w:pPr>
                    </w:p>
                    <w:p w:rsidR="00D43E68" w:rsidRPr="005C1E5E" w:rsidRDefault="00D43E68" w:rsidP="00D43E68">
                      <w:pPr>
                        <w:rPr>
                          <w:rFonts w:ascii="45 Helvetica Light" w:hAnsi="45 Helvetica Light"/>
                          <w:color w:val="808080"/>
                        </w:rPr>
                      </w:pPr>
                    </w:p>
                    <w:p w:rsidR="00D43E68" w:rsidRPr="005C1E5E" w:rsidRDefault="00D43E68" w:rsidP="00D43E68"/>
                  </w:txbxContent>
                </v:textbox>
              </v:shape>
            </w:pict>
          </mc:Fallback>
        </mc:AlternateContent>
      </w:r>
      <w:r w:rsidR="00AE1F0F" w:rsidRPr="001440C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86CE83" wp14:editId="3DAD5B18">
                <wp:simplePos x="0" y="0"/>
                <wp:positionH relativeFrom="column">
                  <wp:posOffset>-864073</wp:posOffset>
                </wp:positionH>
                <wp:positionV relativeFrom="paragraph">
                  <wp:posOffset>-382270</wp:posOffset>
                </wp:positionV>
                <wp:extent cx="2764155" cy="563245"/>
                <wp:effectExtent l="0" t="0" r="0" b="8255"/>
                <wp:wrapNone/>
                <wp:docPr id="6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6415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427" w:rsidRPr="00B60EC0" w:rsidRDefault="00834427" w:rsidP="0056471C">
                            <w:pPr>
                              <w:pStyle w:val="SubheadHere01"/>
                              <w:jc w:val="center"/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B60EC0">
                              <w:rPr>
                                <w:b/>
                                <w:color w:val="FFFF00"/>
                                <w:sz w:val="32"/>
                              </w:rPr>
                              <w:t>How Do I Apply?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28" type="#_x0000_t202" style="position:absolute;margin-left:-68.05pt;margin-top:-30.1pt;width:217.65pt;height:44.3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" filled="f" stroked="f">
                <v:textbox>
                  <w:txbxContent>
                    <w:p w:rsidR="00834427" w:rsidRPr="00B60EC0" w:rsidRDefault="00834427" w:rsidP="0056471C">
                      <w:pPr>
                        <w:pStyle w:val="SubheadHere01"/>
                        <w:jc w:val="center"/>
                        <w:rPr>
                          <w:b/>
                          <w:color w:val="FFFF00"/>
                          <w:sz w:val="32"/>
                        </w:rPr>
                      </w:pPr>
                      <w:r w:rsidRPr="00B60EC0">
                        <w:rPr>
                          <w:b/>
                          <w:color w:val="FFFF00"/>
                          <w:sz w:val="32"/>
                        </w:rPr>
                        <w:t>How Do I Apply?</w:t>
                      </w:r>
                    </w:p>
                  </w:txbxContent>
                </v:textbox>
              </v:shape>
            </w:pict>
          </mc:Fallback>
        </mc:AlternateContent>
      </w:r>
      <w:r w:rsidR="00AE1F0F" w:rsidRPr="001440C0">
        <w:rPr>
          <w:noProof/>
        </w:rPr>
        <w:drawing>
          <wp:anchor distT="0" distB="0" distL="114300" distR="114300" simplePos="0" relativeHeight="251692032" behindDoc="0" locked="0" layoutInCell="1" allowOverlap="1" wp14:anchorId="1DD2531C" wp14:editId="28CB0FF2">
            <wp:simplePos x="0" y="0"/>
            <wp:positionH relativeFrom="column">
              <wp:posOffset>6005830</wp:posOffset>
            </wp:positionH>
            <wp:positionV relativeFrom="paragraph">
              <wp:posOffset>-386080</wp:posOffset>
            </wp:positionV>
            <wp:extent cx="2073275" cy="307975"/>
            <wp:effectExtent l="0" t="0" r="3175" b="0"/>
            <wp:wrapSquare wrapText="bothSides"/>
            <wp:docPr id="76" name="Picture 76" descr="ANd9GcRH-nPeIgT5zH9KhvQbXc63CPkj9IXipbW8mI5WZSi_d7UcFIvU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9GcRH-nPeIgT5zH9KhvQbXc63CPkj9IXipbW8mI5WZSi_d7UcFIvUN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07" w:rsidRPr="001440C0">
        <w:rPr>
          <w:noProof/>
        </w:rPr>
        <w:drawing>
          <wp:anchor distT="0" distB="0" distL="114300" distR="114300" simplePos="0" relativeHeight="251652096" behindDoc="1" locked="0" layoutInCell="1" allowOverlap="1" wp14:anchorId="112F884A" wp14:editId="678C3C66">
            <wp:simplePos x="0" y="0"/>
            <wp:positionH relativeFrom="column">
              <wp:posOffset>-1144905</wp:posOffset>
            </wp:positionH>
            <wp:positionV relativeFrom="paragraph">
              <wp:posOffset>-911875</wp:posOffset>
            </wp:positionV>
            <wp:extent cx="10058400" cy="7772400"/>
            <wp:effectExtent l="0" t="0" r="0" b="0"/>
            <wp:wrapNone/>
            <wp:docPr id="71" name="Picture 71" descr="brochure_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rochure_outs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E68" w:rsidRDefault="00930AA6" w:rsidP="00D43E68">
      <w:pPr>
        <w:spacing w:before="24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EAE5265" wp14:editId="309BCF73">
            <wp:simplePos x="0" y="0"/>
            <wp:positionH relativeFrom="column">
              <wp:posOffset>6387465</wp:posOffset>
            </wp:positionH>
            <wp:positionV relativeFrom="paragraph">
              <wp:posOffset>118745</wp:posOffset>
            </wp:positionV>
            <wp:extent cx="2114550" cy="3714115"/>
            <wp:effectExtent l="0" t="0" r="0" b="635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r="38149"/>
                    <a:stretch/>
                  </pic:blipFill>
                  <pic:spPr bwMode="auto">
                    <a:xfrm>
                      <a:off x="0" y="0"/>
                      <a:ext cx="211455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16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7231B0" wp14:editId="0BE90EA6">
                <wp:simplePos x="0" y="0"/>
                <wp:positionH relativeFrom="column">
                  <wp:posOffset>1651635</wp:posOffset>
                </wp:positionH>
                <wp:positionV relativeFrom="paragraph">
                  <wp:posOffset>7203440</wp:posOffset>
                </wp:positionV>
                <wp:extent cx="8115300" cy="228600"/>
                <wp:effectExtent l="3810" t="0" r="0" b="3175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5C1E5E" w:rsidRDefault="00D43E68" w:rsidP="00D43E68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 w:rsidRPr="005C1E5E"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30.05pt;margin-top:567.2pt;width:639pt;height:18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" filled="f" stroked="f">
                <v:textbox>
                  <w:txbxContent>
                    <w:p w:rsidR="00D43E68" w:rsidRPr="005C1E5E" w:rsidRDefault="00D43E68" w:rsidP="00D43E68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 w:rsidRPr="005C1E5E"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</w:p>
    <w:p w:rsidR="00D43E68" w:rsidRDefault="001440C0" w:rsidP="00D43E68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609A47" wp14:editId="6B0B7433">
                <wp:simplePos x="0" y="0"/>
                <wp:positionH relativeFrom="column">
                  <wp:posOffset>2619375</wp:posOffset>
                </wp:positionH>
                <wp:positionV relativeFrom="paragraph">
                  <wp:posOffset>3830955</wp:posOffset>
                </wp:positionV>
                <wp:extent cx="2533650" cy="1962150"/>
                <wp:effectExtent l="0" t="0" r="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3365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180" w:rsidRDefault="00BD3180" w:rsidP="008C723A">
                            <w:pPr>
                              <w:pStyle w:val="Address"/>
                              <w:rPr>
                                <w:rFonts w:cs="Arial"/>
                                <w:b/>
                                <w:sz w:val="22"/>
                              </w:rPr>
                            </w:pPr>
                          </w:p>
                          <w:p w:rsidR="00BD3180" w:rsidRDefault="00BD3180" w:rsidP="008C723A">
                            <w:pPr>
                              <w:pStyle w:val="Address"/>
                              <w:rPr>
                                <w:rFonts w:cs="Arial"/>
                                <w:b/>
                                <w:sz w:val="22"/>
                              </w:rPr>
                            </w:pPr>
                          </w:p>
                          <w:p w:rsidR="003A20A8" w:rsidRPr="001440C0" w:rsidRDefault="003A20A8" w:rsidP="008C723A">
                            <w:pPr>
                              <w:pStyle w:val="Address"/>
                              <w:rPr>
                                <w:rFonts w:cs="Arial"/>
                                <w:b/>
                                <w:sz w:val="22"/>
                              </w:rPr>
                            </w:pPr>
                            <w:r w:rsidRPr="001440C0">
                              <w:rPr>
                                <w:rFonts w:cs="Arial"/>
                                <w:b/>
                                <w:sz w:val="22"/>
                              </w:rPr>
                              <w:t>CONTACT INFORMATION:</w:t>
                            </w:r>
                          </w:p>
                          <w:p w:rsidR="00BD3180" w:rsidRDefault="00BD3180" w:rsidP="00741227">
                            <w:pPr>
                              <w:pStyle w:val="Address"/>
                              <w:rPr>
                                <w:rFonts w:cs="Arial"/>
                              </w:rPr>
                            </w:pPr>
                          </w:p>
                          <w:p w:rsidR="00D43E68" w:rsidRPr="001440C0" w:rsidRDefault="00E73B62" w:rsidP="00741227">
                            <w:pPr>
                              <w:pStyle w:val="Address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r w:rsidRPr="001440C0">
                              <w:rPr>
                                <w:rFonts w:asciiTheme="majorHAnsi" w:hAnsiTheme="majorHAnsi" w:cs="Arial"/>
                                <w:b/>
                              </w:rPr>
                              <w:t>Mareta Z</w:t>
                            </w:r>
                            <w:r w:rsidR="005D4312" w:rsidRPr="001440C0">
                              <w:rPr>
                                <w:rFonts w:asciiTheme="majorHAnsi" w:hAnsiTheme="majorHAnsi" w:cs="Arial"/>
                                <w:b/>
                              </w:rPr>
                              <w:t>úñ</w:t>
                            </w:r>
                            <w:r w:rsidRPr="001440C0">
                              <w:rPr>
                                <w:rFonts w:asciiTheme="majorHAnsi" w:hAnsiTheme="majorHAnsi" w:cs="Arial"/>
                                <w:b/>
                              </w:rPr>
                              <w:t>iga</w:t>
                            </w:r>
                            <w:r w:rsidR="00741227" w:rsidRPr="001440C0">
                              <w:rPr>
                                <w:rFonts w:asciiTheme="majorHAnsi" w:hAnsiTheme="majorHAnsi" w:cs="Arial"/>
                                <w:b/>
                              </w:rPr>
                              <w:br/>
                              <w:t>College Internship Coordinator</w:t>
                            </w:r>
                          </w:p>
                          <w:p w:rsidR="00D43E68" w:rsidRPr="001440C0" w:rsidRDefault="00D43E68" w:rsidP="00741227">
                            <w:pPr>
                              <w:pStyle w:val="Address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r w:rsidRPr="001440C0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Phone | </w:t>
                            </w:r>
                            <w:r w:rsidR="00BD3180" w:rsidRPr="001440C0">
                              <w:rPr>
                                <w:rFonts w:asciiTheme="majorHAnsi" w:hAnsiTheme="majorHAnsi" w:cs="Arial"/>
                                <w:b/>
                              </w:rPr>
                              <w:t>323-981-7224</w:t>
                            </w:r>
                          </w:p>
                          <w:p w:rsidR="00741227" w:rsidRPr="001440C0" w:rsidRDefault="00741227" w:rsidP="00741227">
                            <w:pPr>
                              <w:pStyle w:val="Address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r w:rsidRPr="001440C0">
                              <w:rPr>
                                <w:rFonts w:asciiTheme="majorHAnsi" w:hAnsiTheme="majorHAnsi" w:cs="Arial"/>
                                <w:b/>
                              </w:rPr>
                              <w:t>Email | mareta.zuniga@build-laccd.org</w:t>
                            </w:r>
                          </w:p>
                          <w:p w:rsidR="00BD3180" w:rsidRPr="003A20A8" w:rsidRDefault="00741227" w:rsidP="00BD3180">
                            <w:pPr>
                              <w:pStyle w:val="Address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i/>
                              </w:rPr>
                              <w:br/>
                            </w:r>
                          </w:p>
                          <w:p w:rsidR="00741227" w:rsidRPr="003A20A8" w:rsidRDefault="00741227" w:rsidP="00741227">
                            <w:pPr>
                              <w:pStyle w:val="Address"/>
                              <w:rPr>
                                <w:rFonts w:cs="Arial"/>
                              </w:rPr>
                            </w:pPr>
                          </w:p>
                          <w:p w:rsidR="00930AA6" w:rsidRPr="003A20A8" w:rsidRDefault="00930AA6" w:rsidP="003A20A8">
                            <w:pPr>
                              <w:pStyle w:val="Address"/>
                              <w:rPr>
                                <w:rFonts w:cs="Arial"/>
                              </w:rPr>
                            </w:pPr>
                          </w:p>
                          <w:p w:rsidR="00D43E68" w:rsidRPr="005C1E5E" w:rsidRDefault="00D43E68" w:rsidP="00D43E68">
                            <w:pPr>
                              <w:jc w:val="center"/>
                              <w:rPr>
                                <w:rFonts w:ascii="Helvetica" w:hAnsi="Helvetica"/>
                                <w:color w:val="9D1C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206.25pt;margin-top:301.65pt;width:199.5pt;height:154.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" filled="f" stroked="f">
                <v:textbox>
                  <w:txbxContent>
                    <w:p w:rsidR="00BD3180" w:rsidRDefault="00BD3180" w:rsidP="008C723A">
                      <w:pPr>
                        <w:pStyle w:val="Address"/>
                        <w:rPr>
                          <w:rFonts w:cs="Arial"/>
                          <w:b/>
                          <w:sz w:val="22"/>
                        </w:rPr>
                      </w:pPr>
                    </w:p>
                    <w:p w:rsidR="00BD3180" w:rsidRDefault="00BD3180" w:rsidP="008C723A">
                      <w:pPr>
                        <w:pStyle w:val="Address"/>
                        <w:rPr>
                          <w:rFonts w:cs="Arial"/>
                          <w:b/>
                          <w:sz w:val="22"/>
                        </w:rPr>
                      </w:pPr>
                    </w:p>
                    <w:p w:rsidR="003A20A8" w:rsidRPr="001440C0" w:rsidRDefault="003A20A8" w:rsidP="008C723A">
                      <w:pPr>
                        <w:pStyle w:val="Address"/>
                        <w:rPr>
                          <w:rFonts w:cs="Arial"/>
                          <w:b/>
                          <w:sz w:val="22"/>
                        </w:rPr>
                      </w:pPr>
                      <w:r w:rsidRPr="001440C0">
                        <w:rPr>
                          <w:rFonts w:cs="Arial"/>
                          <w:b/>
                          <w:sz w:val="22"/>
                        </w:rPr>
                        <w:t>CONTACT INFORMATION:</w:t>
                      </w:r>
                    </w:p>
                    <w:p w:rsidR="00BD3180" w:rsidRDefault="00BD3180" w:rsidP="00741227">
                      <w:pPr>
                        <w:pStyle w:val="Address"/>
                        <w:rPr>
                          <w:rFonts w:cs="Arial"/>
                        </w:rPr>
                      </w:pPr>
                    </w:p>
                    <w:p w:rsidR="00D43E68" w:rsidRPr="001440C0" w:rsidRDefault="00E73B62" w:rsidP="00741227">
                      <w:pPr>
                        <w:pStyle w:val="Address"/>
                        <w:rPr>
                          <w:rFonts w:asciiTheme="majorHAnsi" w:hAnsiTheme="majorHAnsi" w:cs="Arial"/>
                          <w:b/>
                        </w:rPr>
                      </w:pPr>
                      <w:r w:rsidRPr="001440C0">
                        <w:rPr>
                          <w:rFonts w:asciiTheme="majorHAnsi" w:hAnsiTheme="majorHAnsi" w:cs="Arial"/>
                          <w:b/>
                        </w:rPr>
                        <w:t>Mareta Z</w:t>
                      </w:r>
                      <w:r w:rsidR="005D4312" w:rsidRPr="001440C0">
                        <w:rPr>
                          <w:rFonts w:asciiTheme="majorHAnsi" w:hAnsiTheme="majorHAnsi" w:cs="Arial"/>
                          <w:b/>
                        </w:rPr>
                        <w:t>úñ</w:t>
                      </w:r>
                      <w:r w:rsidRPr="001440C0">
                        <w:rPr>
                          <w:rFonts w:asciiTheme="majorHAnsi" w:hAnsiTheme="majorHAnsi" w:cs="Arial"/>
                          <w:b/>
                        </w:rPr>
                        <w:t>iga</w:t>
                      </w:r>
                      <w:r w:rsidR="00741227" w:rsidRPr="001440C0">
                        <w:rPr>
                          <w:rFonts w:asciiTheme="majorHAnsi" w:hAnsiTheme="majorHAnsi" w:cs="Arial"/>
                          <w:b/>
                        </w:rPr>
                        <w:br/>
                        <w:t>College Internship Coordinator</w:t>
                      </w:r>
                    </w:p>
                    <w:p w:rsidR="00D43E68" w:rsidRPr="001440C0" w:rsidRDefault="00D43E68" w:rsidP="00741227">
                      <w:pPr>
                        <w:pStyle w:val="Address"/>
                        <w:rPr>
                          <w:rFonts w:asciiTheme="majorHAnsi" w:hAnsiTheme="majorHAnsi" w:cs="Arial"/>
                          <w:b/>
                        </w:rPr>
                      </w:pPr>
                      <w:r w:rsidRPr="001440C0">
                        <w:rPr>
                          <w:rFonts w:asciiTheme="majorHAnsi" w:hAnsiTheme="majorHAnsi" w:cs="Arial"/>
                          <w:b/>
                        </w:rPr>
                        <w:t xml:space="preserve">Phone | </w:t>
                      </w:r>
                      <w:r w:rsidR="00BD3180" w:rsidRPr="001440C0">
                        <w:rPr>
                          <w:rFonts w:asciiTheme="majorHAnsi" w:hAnsiTheme="majorHAnsi" w:cs="Arial"/>
                          <w:b/>
                        </w:rPr>
                        <w:t>323-981-7224</w:t>
                      </w:r>
                    </w:p>
                    <w:p w:rsidR="00741227" w:rsidRPr="001440C0" w:rsidRDefault="00741227" w:rsidP="00741227">
                      <w:pPr>
                        <w:pStyle w:val="Address"/>
                        <w:rPr>
                          <w:rFonts w:asciiTheme="majorHAnsi" w:hAnsiTheme="majorHAnsi" w:cs="Arial"/>
                          <w:b/>
                        </w:rPr>
                      </w:pPr>
                      <w:r w:rsidRPr="001440C0">
                        <w:rPr>
                          <w:rFonts w:asciiTheme="majorHAnsi" w:hAnsiTheme="majorHAnsi" w:cs="Arial"/>
                          <w:b/>
                        </w:rPr>
                        <w:t>Email | mareta.zuniga@build-laccd.org</w:t>
                      </w:r>
                    </w:p>
                    <w:p w:rsidR="00BD3180" w:rsidRPr="003A20A8" w:rsidRDefault="00741227" w:rsidP="00BD3180">
                      <w:pPr>
                        <w:pStyle w:val="Address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i/>
                        </w:rPr>
                        <w:br/>
                      </w:r>
                    </w:p>
                    <w:p w:rsidR="00741227" w:rsidRPr="003A20A8" w:rsidRDefault="00741227" w:rsidP="00741227">
                      <w:pPr>
                        <w:pStyle w:val="Address"/>
                        <w:rPr>
                          <w:rFonts w:cs="Arial"/>
                        </w:rPr>
                      </w:pPr>
                    </w:p>
                    <w:p w:rsidR="00930AA6" w:rsidRPr="003A20A8" w:rsidRDefault="00930AA6" w:rsidP="003A20A8">
                      <w:pPr>
                        <w:pStyle w:val="Address"/>
                        <w:rPr>
                          <w:rFonts w:cs="Arial"/>
                        </w:rPr>
                      </w:pPr>
                    </w:p>
                    <w:p w:rsidR="00D43E68" w:rsidRPr="005C1E5E" w:rsidRDefault="00D43E68" w:rsidP="00D43E68">
                      <w:pPr>
                        <w:jc w:val="center"/>
                        <w:rPr>
                          <w:rFonts w:ascii="Helvetica" w:hAnsi="Helvetica"/>
                          <w:color w:val="9D1C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802A573" wp14:editId="3891D9E3">
                <wp:simplePos x="0" y="0"/>
                <wp:positionH relativeFrom="column">
                  <wp:posOffset>2514600</wp:posOffset>
                </wp:positionH>
                <wp:positionV relativeFrom="paragraph">
                  <wp:posOffset>753745</wp:posOffset>
                </wp:positionV>
                <wp:extent cx="2771775" cy="2847975"/>
                <wp:effectExtent l="0" t="0" r="0" b="9525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71775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630040" w:rsidRDefault="007E4865" w:rsidP="001838B3">
                            <w:pPr>
                              <w:pStyle w:val="SpecificPoints"/>
                              <w:spacing w:line="276" w:lineRule="auto"/>
                              <w:jc w:val="center"/>
                              <w:rPr>
                                <w:caps w:val="0"/>
                                <w:color w:val="auto"/>
                                <w:sz w:val="2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30040">
                              <w:rPr>
                                <w:caps w:val="0"/>
                                <w:color w:val="auto"/>
                                <w:sz w:val="2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INTERNSHIP OPPORTUNITIES IN:</w:t>
                            </w:r>
                          </w:p>
                          <w:p w:rsidR="00D43E68" w:rsidRPr="002D7A67" w:rsidRDefault="00E73B62" w:rsidP="003A20A8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 w:hanging="270"/>
                            </w:pPr>
                            <w:r>
                              <w:t>Construction Management</w:t>
                            </w:r>
                          </w:p>
                          <w:p w:rsidR="00D43E68" w:rsidRPr="002D7A67" w:rsidRDefault="00E73B62" w:rsidP="003A20A8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 w:hanging="270"/>
                            </w:pPr>
                            <w:r>
                              <w:t>Architecture</w:t>
                            </w:r>
                            <w:r w:rsidR="00741227">
                              <w:t>/</w:t>
                            </w:r>
                            <w:r>
                              <w:t>Design</w:t>
                            </w:r>
                          </w:p>
                          <w:p w:rsidR="00D43E68" w:rsidRPr="002D7A67" w:rsidRDefault="00E73B62" w:rsidP="003A20A8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 w:hanging="270"/>
                            </w:pPr>
                            <w:r>
                              <w:t>Engineering</w:t>
                            </w:r>
                          </w:p>
                          <w:p w:rsidR="003A20A8" w:rsidRDefault="00E73B62" w:rsidP="003A20A8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 w:hanging="270"/>
                            </w:pPr>
                            <w:r>
                              <w:t>Technology</w:t>
                            </w:r>
                          </w:p>
                          <w:p w:rsidR="00741227" w:rsidRDefault="00741227" w:rsidP="003A20A8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 w:hanging="270"/>
                            </w:pPr>
                            <w:r>
                              <w:t>Finance/Accounting</w:t>
                            </w:r>
                          </w:p>
                          <w:p w:rsidR="00741227" w:rsidRDefault="00741227" w:rsidP="003A20A8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 w:hanging="270"/>
                            </w:pPr>
                            <w:r>
                              <w:t>Business</w:t>
                            </w:r>
                            <w:r w:rsidR="00B60EC0">
                              <w:t>/communication and more….</w:t>
                            </w:r>
                          </w:p>
                          <w:p w:rsidR="003A20A8" w:rsidRPr="00741227" w:rsidRDefault="003A20A8" w:rsidP="003A20A8">
                            <w:pPr>
                              <w:pStyle w:val="Bulletpoints"/>
                              <w:spacing w:line="276" w:lineRule="auto"/>
                              <w:rPr>
                                <w:sz w:val="14"/>
                              </w:rPr>
                            </w:pPr>
                          </w:p>
                          <w:p w:rsidR="00D43E68" w:rsidRPr="00B45091" w:rsidRDefault="00741227" w:rsidP="00276D8F">
                            <w:pPr>
                              <w:pStyle w:val="Bulletpoints"/>
                              <w:spacing w:line="276" w:lineRule="auto"/>
                              <w:jc w:val="both"/>
                            </w:pPr>
                            <w:r>
                              <w:t>The Build-LACCD Internship Program is designed for LACCD college students looking to explore career options while building the skills and experience necessary to pave a pathway to careers in Science, Technology, Engineering and</w:t>
                            </w:r>
                            <w:r w:rsidR="00B60EC0">
                              <w:t xml:space="preserve"> Mathematics (STEM) and other related opportunities</w:t>
                            </w:r>
                            <w:r w:rsidR="001440C0">
                              <w:t xml:space="preserve"> within the construction industry.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198pt;margin-top:59.35pt;width:218.25pt;height:224.2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" filled="f" stroked="f">
                <v:textbox>
                  <w:txbxContent>
                    <w:p w:rsidR="00D43E68" w:rsidRPr="00630040" w:rsidRDefault="007E4865" w:rsidP="001838B3">
                      <w:pPr>
                        <w:pStyle w:val="SpecificPoints"/>
                        <w:spacing w:line="276" w:lineRule="auto"/>
                        <w:jc w:val="center"/>
                        <w:rPr>
                          <w:caps w:val="0"/>
                          <w:color w:val="auto"/>
                          <w:sz w:val="2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30040">
                        <w:rPr>
                          <w:caps w:val="0"/>
                          <w:color w:val="auto"/>
                          <w:sz w:val="2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INTERNSHIP OPPORTUNITIES IN:</w:t>
                      </w:r>
                    </w:p>
                    <w:p w:rsidR="00D43E68" w:rsidRPr="002D7A67" w:rsidRDefault="00E73B62" w:rsidP="003A20A8">
                      <w:pPr>
                        <w:pStyle w:val="Bulletpoints"/>
                        <w:numPr>
                          <w:ilvl w:val="0"/>
                          <w:numId w:val="1"/>
                        </w:numPr>
                        <w:spacing w:line="276" w:lineRule="auto"/>
                        <w:ind w:left="360" w:hanging="270"/>
                      </w:pPr>
                      <w:r>
                        <w:t>Construction Management</w:t>
                      </w:r>
                    </w:p>
                    <w:p w:rsidR="00D43E68" w:rsidRPr="002D7A67" w:rsidRDefault="00E73B62" w:rsidP="003A20A8">
                      <w:pPr>
                        <w:pStyle w:val="Bulletpoints"/>
                        <w:numPr>
                          <w:ilvl w:val="0"/>
                          <w:numId w:val="1"/>
                        </w:numPr>
                        <w:spacing w:line="276" w:lineRule="auto"/>
                        <w:ind w:left="360" w:hanging="270"/>
                      </w:pPr>
                      <w:r>
                        <w:t>Architecture</w:t>
                      </w:r>
                      <w:r w:rsidR="00741227">
                        <w:t>/</w:t>
                      </w:r>
                      <w:r>
                        <w:t>Design</w:t>
                      </w:r>
                    </w:p>
                    <w:p w:rsidR="00D43E68" w:rsidRPr="002D7A67" w:rsidRDefault="00E73B62" w:rsidP="003A20A8">
                      <w:pPr>
                        <w:pStyle w:val="Bulletpoints"/>
                        <w:numPr>
                          <w:ilvl w:val="0"/>
                          <w:numId w:val="1"/>
                        </w:numPr>
                        <w:spacing w:line="276" w:lineRule="auto"/>
                        <w:ind w:left="360" w:hanging="270"/>
                      </w:pPr>
                      <w:r>
                        <w:t>Engineering</w:t>
                      </w:r>
                    </w:p>
                    <w:p w:rsidR="003A20A8" w:rsidRDefault="00E73B62" w:rsidP="003A20A8">
                      <w:pPr>
                        <w:pStyle w:val="Bulletpoints"/>
                        <w:numPr>
                          <w:ilvl w:val="0"/>
                          <w:numId w:val="1"/>
                        </w:numPr>
                        <w:spacing w:line="276" w:lineRule="auto"/>
                        <w:ind w:left="360" w:hanging="270"/>
                      </w:pPr>
                      <w:r>
                        <w:t>Technology</w:t>
                      </w:r>
                    </w:p>
                    <w:p w:rsidR="00741227" w:rsidRDefault="00741227" w:rsidP="003A20A8">
                      <w:pPr>
                        <w:pStyle w:val="Bulletpoints"/>
                        <w:numPr>
                          <w:ilvl w:val="0"/>
                          <w:numId w:val="1"/>
                        </w:numPr>
                        <w:spacing w:line="276" w:lineRule="auto"/>
                        <w:ind w:left="360" w:hanging="270"/>
                      </w:pPr>
                      <w:r>
                        <w:t>Finance/Accounting</w:t>
                      </w:r>
                    </w:p>
                    <w:p w:rsidR="00741227" w:rsidRDefault="00741227" w:rsidP="003A20A8">
                      <w:pPr>
                        <w:pStyle w:val="Bulletpoints"/>
                        <w:numPr>
                          <w:ilvl w:val="0"/>
                          <w:numId w:val="1"/>
                        </w:numPr>
                        <w:spacing w:line="276" w:lineRule="auto"/>
                        <w:ind w:left="360" w:hanging="270"/>
                      </w:pPr>
                      <w:r>
                        <w:t>Business</w:t>
                      </w:r>
                      <w:r w:rsidR="00B60EC0">
                        <w:t>/communication and more….</w:t>
                      </w:r>
                    </w:p>
                    <w:p w:rsidR="003A20A8" w:rsidRPr="00741227" w:rsidRDefault="003A20A8" w:rsidP="003A20A8">
                      <w:pPr>
                        <w:pStyle w:val="Bulletpoints"/>
                        <w:spacing w:line="276" w:lineRule="auto"/>
                        <w:rPr>
                          <w:sz w:val="14"/>
                        </w:rPr>
                      </w:pPr>
                    </w:p>
                    <w:p w:rsidR="00D43E68" w:rsidRPr="00B45091" w:rsidRDefault="00741227" w:rsidP="00276D8F">
                      <w:pPr>
                        <w:pStyle w:val="Bulletpoints"/>
                        <w:spacing w:line="276" w:lineRule="auto"/>
                        <w:jc w:val="both"/>
                      </w:pPr>
                      <w:r>
                        <w:t>The Build-LACCD Internship Program is designed for LACCD college students looking to explore career options while building the skills and experience necessary to pave a pathway to careers in Science, Technology, Engineering and</w:t>
                      </w:r>
                      <w:r w:rsidR="00B60EC0">
                        <w:t xml:space="preserve"> Mathematics (STEM) and other related opportunities</w:t>
                      </w:r>
                      <w:r w:rsidR="001440C0">
                        <w:t xml:space="preserve"> within the construction industry.</w:t>
                      </w:r>
                    </w:p>
                  </w:txbxContent>
                </v:textbox>
              </v:shape>
            </w:pict>
          </mc:Fallback>
        </mc:AlternateContent>
      </w:r>
      <w:r w:rsidR="00394F0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5AC69F" wp14:editId="78827383">
                <wp:simplePos x="0" y="0"/>
                <wp:positionH relativeFrom="column">
                  <wp:posOffset>-853440</wp:posOffset>
                </wp:positionH>
                <wp:positionV relativeFrom="paragraph">
                  <wp:posOffset>3828888</wp:posOffset>
                </wp:positionV>
                <wp:extent cx="2745105" cy="2562432"/>
                <wp:effectExtent l="0" t="0" r="0" b="9525"/>
                <wp:wrapNone/>
                <wp:docPr id="7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45105" cy="2562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952" w:rsidRPr="005D4312" w:rsidRDefault="006E7952" w:rsidP="006E7952">
                            <w:pPr>
                              <w:pStyle w:val="SpecificPoints"/>
                              <w:spacing w:line="276" w:lineRule="auto"/>
                              <w:rPr>
                                <w:b/>
                                <w:color w:val="auto"/>
                                <w:sz w:val="22"/>
                              </w:rPr>
                            </w:pPr>
                            <w:r w:rsidRPr="005D4312">
                              <w:rPr>
                                <w:b/>
                                <w:color w:val="auto"/>
                                <w:sz w:val="22"/>
                              </w:rPr>
                              <w:t>Internship PROGRAM BENEFITS:</w:t>
                            </w:r>
                          </w:p>
                          <w:p w:rsidR="006E7952" w:rsidRPr="005D4312" w:rsidRDefault="006E7952" w:rsidP="006E7952">
                            <w:pPr>
                              <w:pStyle w:val="SpecificPoints"/>
                              <w:spacing w:line="276" w:lineRule="auto"/>
                              <w:rPr>
                                <w:b/>
                                <w:color w:val="auto"/>
                              </w:rPr>
                            </w:pPr>
                          </w:p>
                          <w:p w:rsidR="006E7952" w:rsidRPr="005D4312" w:rsidRDefault="00001585" w:rsidP="001838B3">
                            <w:pPr>
                              <w:pStyle w:val="Bulletpoints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5D4312">
                              <w:rPr>
                                <w:color w:val="auto"/>
                              </w:rPr>
                              <w:t>Gain valuable work experience and transferable skills</w:t>
                            </w:r>
                          </w:p>
                          <w:p w:rsidR="006E7952" w:rsidRPr="005D4312" w:rsidRDefault="00001585" w:rsidP="001838B3">
                            <w:pPr>
                              <w:pStyle w:val="Bulletpoints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5D4312">
                              <w:rPr>
                                <w:color w:val="auto"/>
                              </w:rPr>
                              <w:t>Earn while you learn</w:t>
                            </w:r>
                          </w:p>
                          <w:p w:rsidR="00001585" w:rsidRPr="005D4312" w:rsidRDefault="00001585" w:rsidP="001838B3">
                            <w:pPr>
                              <w:pStyle w:val="Bulletpoints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5D4312">
                              <w:rPr>
                                <w:color w:val="auto"/>
                              </w:rPr>
                              <w:t>Be able to experience a prospective career path</w:t>
                            </w:r>
                          </w:p>
                          <w:p w:rsidR="006E7952" w:rsidRPr="005D4312" w:rsidRDefault="00001585" w:rsidP="001838B3">
                            <w:pPr>
                              <w:pStyle w:val="Bulletpoints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5D4312">
                              <w:rPr>
                                <w:color w:val="auto"/>
                              </w:rPr>
                              <w:t>Network with professionals in your field, for references and future job opportunities</w:t>
                            </w:r>
                          </w:p>
                          <w:p w:rsidR="00001585" w:rsidRPr="005D4312" w:rsidRDefault="00001585" w:rsidP="001838B3">
                            <w:pPr>
                              <w:pStyle w:val="Bulletpoints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color w:val="auto"/>
                              </w:rPr>
                            </w:pPr>
                            <w:r w:rsidRPr="005D4312">
                              <w:rPr>
                                <w:color w:val="auto"/>
                              </w:rPr>
                              <w:t>Flexible hours to accommodate your schedule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7.2pt;margin-top:301.5pt;width:216.15pt;height:201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" filled="f" stroked="f">
                <v:textbox>
                  <w:txbxContent>
                    <w:p w:rsidR="006E7952" w:rsidRPr="005D4312" w:rsidRDefault="006E7952" w:rsidP="006E7952">
                      <w:pPr>
                        <w:pStyle w:val="SpecificPoints"/>
                        <w:spacing w:line="276" w:lineRule="auto"/>
                        <w:rPr>
                          <w:b/>
                          <w:color w:val="auto"/>
                          <w:sz w:val="22"/>
                        </w:rPr>
                      </w:pPr>
                      <w:r w:rsidRPr="005D4312">
                        <w:rPr>
                          <w:b/>
                          <w:color w:val="auto"/>
                          <w:sz w:val="22"/>
                        </w:rPr>
                        <w:t>Internship PROGRAM BENEFITS:</w:t>
                      </w:r>
                    </w:p>
                    <w:p w:rsidR="006E7952" w:rsidRPr="005D4312" w:rsidRDefault="006E7952" w:rsidP="006E7952">
                      <w:pPr>
                        <w:pStyle w:val="SpecificPoints"/>
                        <w:spacing w:line="276" w:lineRule="auto"/>
                        <w:rPr>
                          <w:b/>
                          <w:color w:val="auto"/>
                        </w:rPr>
                      </w:pPr>
                    </w:p>
                    <w:p w:rsidR="006E7952" w:rsidRPr="005D4312" w:rsidRDefault="00001585" w:rsidP="001838B3">
                      <w:pPr>
                        <w:pStyle w:val="Bulletpoints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color w:val="auto"/>
                        </w:rPr>
                      </w:pPr>
                      <w:r w:rsidRPr="005D4312">
                        <w:rPr>
                          <w:color w:val="auto"/>
                        </w:rPr>
                        <w:t>Gain valuable work experience and transferable skills</w:t>
                      </w:r>
                    </w:p>
                    <w:p w:rsidR="006E7952" w:rsidRPr="005D4312" w:rsidRDefault="00001585" w:rsidP="001838B3">
                      <w:pPr>
                        <w:pStyle w:val="Bulletpoints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color w:val="auto"/>
                        </w:rPr>
                      </w:pPr>
                      <w:r w:rsidRPr="005D4312">
                        <w:rPr>
                          <w:color w:val="auto"/>
                        </w:rPr>
                        <w:t>Earn while you learn</w:t>
                      </w:r>
                    </w:p>
                    <w:p w:rsidR="00001585" w:rsidRPr="005D4312" w:rsidRDefault="00001585" w:rsidP="001838B3">
                      <w:pPr>
                        <w:pStyle w:val="Bulletpoints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color w:val="auto"/>
                        </w:rPr>
                      </w:pPr>
                      <w:r w:rsidRPr="005D4312">
                        <w:rPr>
                          <w:color w:val="auto"/>
                        </w:rPr>
                        <w:t>Be able to experience a prospective career path</w:t>
                      </w:r>
                    </w:p>
                    <w:p w:rsidR="006E7952" w:rsidRPr="005D4312" w:rsidRDefault="00001585" w:rsidP="001838B3">
                      <w:pPr>
                        <w:pStyle w:val="Bulletpoints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color w:val="auto"/>
                        </w:rPr>
                      </w:pPr>
                      <w:r w:rsidRPr="005D4312">
                        <w:rPr>
                          <w:color w:val="auto"/>
                        </w:rPr>
                        <w:t>Network with professionals in your field, for references and future job opportunities</w:t>
                      </w:r>
                    </w:p>
                    <w:p w:rsidR="00001585" w:rsidRPr="005D4312" w:rsidRDefault="00001585" w:rsidP="001838B3">
                      <w:pPr>
                        <w:pStyle w:val="Bulletpoints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color w:val="auto"/>
                        </w:rPr>
                      </w:pPr>
                      <w:r w:rsidRPr="005D4312">
                        <w:rPr>
                          <w:color w:val="auto"/>
                        </w:rPr>
                        <w:t>Flexible hours to accommodate your schedule</w:t>
                      </w:r>
                    </w:p>
                  </w:txbxContent>
                </v:textbox>
              </v:shape>
            </w:pict>
          </mc:Fallback>
        </mc:AlternateContent>
      </w:r>
      <w:r w:rsidR="00394F07">
        <w:rPr>
          <w:noProof/>
        </w:rPr>
        <w:drawing>
          <wp:anchor distT="0" distB="0" distL="114300" distR="114300" simplePos="0" relativeHeight="251682816" behindDoc="0" locked="0" layoutInCell="1" allowOverlap="1" wp14:anchorId="3F9659CF" wp14:editId="06001F5D">
            <wp:simplePos x="0" y="0"/>
            <wp:positionH relativeFrom="column">
              <wp:posOffset>7048500</wp:posOffset>
            </wp:positionH>
            <wp:positionV relativeFrom="paragraph">
              <wp:posOffset>5383530</wp:posOffset>
            </wp:positionV>
            <wp:extent cx="393065" cy="413385"/>
            <wp:effectExtent l="0" t="0" r="6985" b="5715"/>
            <wp:wrapNone/>
            <wp:docPr id="9" name="Picture 9" descr="https://encrypted-tbn2.gstatic.com/images?q=tbn:ANd9GcTGIbmS_-fueJSWy1YtlVCFYc_gVATbLqPe8JUg1nd5KwnZwh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TGIbmS_-fueJSWy1YtlVCFYc_gVATbLqPe8JUg1nd5KwnZwhHl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07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DBFD900" wp14:editId="53F4A0E7">
                <wp:simplePos x="0" y="0"/>
                <wp:positionH relativeFrom="column">
                  <wp:posOffset>5944235</wp:posOffset>
                </wp:positionH>
                <wp:positionV relativeFrom="paragraph">
                  <wp:posOffset>3953200</wp:posOffset>
                </wp:positionV>
                <wp:extent cx="2603500" cy="1431925"/>
                <wp:effectExtent l="0" t="0" r="0" b="0"/>
                <wp:wrapNone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603500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040" w:rsidRDefault="00630040" w:rsidP="00630040">
                            <w:pPr>
                              <w:pStyle w:val="Quote1"/>
                              <w:spacing w:line="27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A20A8" w:rsidRPr="00630040" w:rsidRDefault="003A20A8" w:rsidP="00630040">
                            <w:pPr>
                              <w:pStyle w:val="Quote1"/>
                              <w:spacing w:line="276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630040">
                              <w:rPr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 w:rsidRPr="00630040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Creating</w:t>
                            </w:r>
                            <w:r w:rsidR="00630040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PATHWAYS FOR CARREER ADVANCEMENT”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468.05pt;margin-top:311.3pt;width:205pt;height:112.75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" filled="f" stroked="f">
                <v:textbox>
                  <w:txbxContent>
                    <w:p w:rsidR="00630040" w:rsidRDefault="00630040" w:rsidP="00630040">
                      <w:pPr>
                        <w:pStyle w:val="Quote1"/>
                        <w:spacing w:line="27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A20A8" w:rsidRPr="00630040" w:rsidRDefault="003A20A8" w:rsidP="00630040">
                      <w:pPr>
                        <w:pStyle w:val="Quote1"/>
                        <w:spacing w:line="276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630040">
                        <w:rPr>
                          <w:b/>
                          <w:sz w:val="32"/>
                          <w:szCs w:val="32"/>
                        </w:rPr>
                        <w:t>“</w:t>
                      </w:r>
                      <w:r w:rsidRPr="00630040">
                        <w:rPr>
                          <w:b/>
                          <w:i/>
                          <w:sz w:val="32"/>
                          <w:szCs w:val="32"/>
                        </w:rPr>
                        <w:t>Creating</w:t>
                      </w:r>
                      <w:r w:rsidR="00630040">
                        <w:rPr>
                          <w:b/>
                          <w:i/>
                          <w:sz w:val="32"/>
                          <w:szCs w:val="32"/>
                        </w:rPr>
                        <w:t xml:space="preserve"> PATHWAYS FOR CARREER ADVANCEMENT”</w:t>
                      </w:r>
                    </w:p>
                  </w:txbxContent>
                </v:textbox>
              </v:shape>
            </w:pict>
          </mc:Fallback>
        </mc:AlternateContent>
      </w:r>
      <w:r w:rsidR="00D43E68">
        <w:br w:type="page"/>
      </w:r>
      <w:r w:rsidR="00A34B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650161" wp14:editId="79F2DC66">
                <wp:simplePos x="0" y="0"/>
                <wp:positionH relativeFrom="column">
                  <wp:posOffset>2533650</wp:posOffset>
                </wp:positionH>
                <wp:positionV relativeFrom="paragraph">
                  <wp:posOffset>581025</wp:posOffset>
                </wp:positionV>
                <wp:extent cx="2724150" cy="533400"/>
                <wp:effectExtent l="38100" t="323850" r="361950" b="57150"/>
                <wp:wrapNone/>
                <wp:docPr id="1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2415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  <a:extLst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E68" w:rsidRPr="00E22143" w:rsidRDefault="00E22143" w:rsidP="001838B3">
                            <w:pPr>
                              <w:pStyle w:val="Entertheheadline"/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E22143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JOIN BU</w:t>
                            </w:r>
                            <w:r w:rsidR="007E4865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I</w:t>
                            </w:r>
                            <w:r w:rsidRPr="00E22143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LD-LACCD’s COLLEGE INTERNSHIP</w:t>
                            </w:r>
                            <w:r w:rsidRPr="00E22143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E22143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4" type="#_x0000_t202" style="position:absolute;margin-left:199.5pt;margin-top:45.75pt;width:214.5pt;height:42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:rsidR="00D43E68" w:rsidRPr="00E22143" w:rsidRDefault="00E22143" w:rsidP="001838B3">
                      <w:pPr>
                        <w:pStyle w:val="Entertheheadline"/>
                        <w:jc w:val="center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E22143">
                        <w:rPr>
                          <w:b/>
                          <w:color w:val="FFFFFF" w:themeColor="background1"/>
                          <w:szCs w:val="24"/>
                        </w:rPr>
                        <w:t>JOIN BU</w:t>
                      </w:r>
                      <w:r w:rsidR="007E4865">
                        <w:rPr>
                          <w:b/>
                          <w:color w:val="FFFFFF" w:themeColor="background1"/>
                          <w:szCs w:val="24"/>
                        </w:rPr>
                        <w:t>I</w:t>
                      </w:r>
                      <w:r w:rsidRPr="00E22143">
                        <w:rPr>
                          <w:b/>
                          <w:color w:val="FFFFFF" w:themeColor="background1"/>
                          <w:szCs w:val="24"/>
                        </w:rPr>
                        <w:t>LD-LACCD’s COLLEGE INTERNSHIP</w:t>
                      </w:r>
                      <w:r w:rsidRPr="00E22143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E22143">
                        <w:rPr>
                          <w:b/>
                          <w:color w:val="FFFFFF" w:themeColor="background1"/>
                          <w:szCs w:val="24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8C5C90" w:rsidRPr="00C36221">
        <w:rPr>
          <w:noProof/>
        </w:rPr>
        <w:drawing>
          <wp:anchor distT="0" distB="0" distL="114300" distR="114300" simplePos="0" relativeHeight="251686912" behindDoc="0" locked="0" layoutInCell="1" allowOverlap="1" wp14:anchorId="46B0D776" wp14:editId="09469493">
            <wp:simplePos x="0" y="0"/>
            <wp:positionH relativeFrom="column">
              <wp:posOffset>2533650</wp:posOffset>
            </wp:positionH>
            <wp:positionV relativeFrom="paragraph">
              <wp:posOffset>4721861</wp:posOffset>
            </wp:positionV>
            <wp:extent cx="2796049" cy="1240790"/>
            <wp:effectExtent l="152400" t="133350" r="156845" b="1879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kent.edu/caest/images/construction-intern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426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F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BE828C" wp14:editId="6EA32912">
                <wp:simplePos x="0" y="0"/>
                <wp:positionH relativeFrom="column">
                  <wp:posOffset>5535295</wp:posOffset>
                </wp:positionH>
                <wp:positionV relativeFrom="paragraph">
                  <wp:posOffset>2538730</wp:posOffset>
                </wp:positionV>
                <wp:extent cx="2971800" cy="342900"/>
                <wp:effectExtent l="0" t="0" r="0" b="0"/>
                <wp:wrapNone/>
                <wp:docPr id="1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E9C" w:rsidRPr="007E4865" w:rsidRDefault="00086463" w:rsidP="00086463">
                            <w:pPr>
                              <w:pStyle w:val="SubheadHere01"/>
                              <w:jc w:val="center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E4865">
                              <w:rPr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FAQ’s</w:t>
                            </w:r>
                          </w:p>
                          <w:p w:rsidR="00D43E68" w:rsidRPr="00E73F03" w:rsidRDefault="00D43E68" w:rsidP="000842F0">
                            <w:pPr>
                              <w:pStyle w:val="SubheadHere01"/>
                              <w:rPr>
                                <w:lang w:val="en"/>
                              </w:rPr>
                            </w:pPr>
                          </w:p>
                          <w:p w:rsidR="00D43E68" w:rsidRPr="005C1E5E" w:rsidRDefault="00D43E68" w:rsidP="000842F0">
                            <w:pPr>
                              <w:pStyle w:val="SubheadHere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5" type="#_x0000_t202" style="position:absolute;margin-left:435.85pt;margin-top:199.9pt;width:234pt;height:2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" filled="f" stroked="f">
                <v:textbox>
                  <w:txbxContent>
                    <w:p w:rsidR="00501E9C" w:rsidRPr="007E4865" w:rsidRDefault="00086463" w:rsidP="00086463">
                      <w:pPr>
                        <w:pStyle w:val="SubheadHere01"/>
                        <w:jc w:val="center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E4865">
                        <w:rPr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FAQ’s</w:t>
                      </w:r>
                    </w:p>
                    <w:p w:rsidR="00D43E68" w:rsidRPr="00E73F03" w:rsidRDefault="00D43E68" w:rsidP="000842F0">
                      <w:pPr>
                        <w:pStyle w:val="SubheadHere01"/>
                        <w:rPr>
                          <w:lang w:val="en"/>
                        </w:rPr>
                      </w:pPr>
                    </w:p>
                    <w:p w:rsidR="00D43E68" w:rsidRPr="005C1E5E" w:rsidRDefault="00D43E68" w:rsidP="000842F0">
                      <w:pPr>
                        <w:pStyle w:val="SubheadHere01"/>
                      </w:pPr>
                    </w:p>
                  </w:txbxContent>
                </v:textbox>
              </v:shape>
            </w:pict>
          </mc:Fallback>
        </mc:AlternateContent>
      </w:r>
      <w:r w:rsidR="00AC5F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6B8D41" wp14:editId="2D16B7E1">
                <wp:simplePos x="0" y="0"/>
                <wp:positionH relativeFrom="column">
                  <wp:posOffset>5534025</wp:posOffset>
                </wp:positionH>
                <wp:positionV relativeFrom="paragraph">
                  <wp:posOffset>2748915</wp:posOffset>
                </wp:positionV>
                <wp:extent cx="2971800" cy="3635375"/>
                <wp:effectExtent l="0" t="0" r="0" b="3175"/>
                <wp:wrapNone/>
                <wp:docPr id="1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71800" cy="36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463" w:rsidRPr="007E4865" w:rsidRDefault="00086463" w:rsidP="00912296">
                            <w:pPr>
                              <w:pStyle w:val="BodyText01"/>
                              <w:jc w:val="both"/>
                              <w:rPr>
                                <w:b/>
                                <w:i/>
                                <w:color w:val="auto"/>
                              </w:rPr>
                            </w:pPr>
                            <w:r w:rsidRPr="007E4865">
                              <w:rPr>
                                <w:b/>
                                <w:i/>
                                <w:color w:val="auto"/>
                              </w:rPr>
                              <w:t>Are the internships paid?</w:t>
                            </w:r>
                          </w:p>
                          <w:p w:rsidR="00D43E68" w:rsidRDefault="00086463" w:rsidP="00912296">
                            <w:pPr>
                              <w:pStyle w:val="BodyText01"/>
                              <w:jc w:val="both"/>
                            </w:pPr>
                            <w:r w:rsidRPr="00086463">
                              <w:t>Yes, all internships are paid opportunities.</w:t>
                            </w:r>
                            <w:r w:rsidR="000A1E3E">
                              <w:t xml:space="preserve">  There are also opportunities for students to volunteer.</w:t>
                            </w:r>
                          </w:p>
                          <w:p w:rsidR="00086463" w:rsidRPr="007E4865" w:rsidRDefault="00086463" w:rsidP="00912296">
                            <w:pPr>
                              <w:pStyle w:val="BodyText01"/>
                              <w:jc w:val="both"/>
                              <w:rPr>
                                <w:b/>
                                <w:i/>
                                <w:color w:val="auto"/>
                              </w:rPr>
                            </w:pPr>
                            <w:r w:rsidRPr="007E4865">
                              <w:rPr>
                                <w:b/>
                                <w:i/>
                                <w:color w:val="auto"/>
                              </w:rPr>
                              <w:t>How much time will the internship require?</w:t>
                            </w:r>
                          </w:p>
                          <w:p w:rsidR="00086463" w:rsidRDefault="00086463" w:rsidP="00912296">
                            <w:pPr>
                              <w:pStyle w:val="BodyText01"/>
                              <w:jc w:val="both"/>
                            </w:pPr>
                            <w:r>
                              <w:t xml:space="preserve">Most internship opportunities are </w:t>
                            </w:r>
                            <w:r w:rsidR="008C5C90">
                              <w:t xml:space="preserve">available for </w:t>
                            </w:r>
                            <w:r>
                              <w:t>full-time</w:t>
                            </w:r>
                            <w:r w:rsidR="008C5C90">
                              <w:t xml:space="preserve"> or part-time internships</w:t>
                            </w:r>
                            <w:r>
                              <w:t>.</w:t>
                            </w:r>
                            <w:r w:rsidR="00AC5F55">
                              <w:t xml:space="preserve"> This will depend on the need of the employer.</w:t>
                            </w:r>
                          </w:p>
                          <w:p w:rsidR="00086463" w:rsidRPr="007E4865" w:rsidRDefault="00086463" w:rsidP="00912296">
                            <w:pPr>
                              <w:pStyle w:val="BodyText01"/>
                              <w:jc w:val="both"/>
                              <w:rPr>
                                <w:b/>
                                <w:i/>
                                <w:color w:val="auto"/>
                              </w:rPr>
                            </w:pPr>
                            <w:r w:rsidRPr="007E4865">
                              <w:rPr>
                                <w:b/>
                                <w:i/>
                                <w:color w:val="auto"/>
                              </w:rPr>
                              <w:t xml:space="preserve">How </w:t>
                            </w:r>
                            <w:r w:rsidR="00BD3D0F" w:rsidRPr="007E4865">
                              <w:rPr>
                                <w:b/>
                                <w:i/>
                                <w:color w:val="auto"/>
                              </w:rPr>
                              <w:t>will I be notified if I am selected for an interview?</w:t>
                            </w:r>
                          </w:p>
                          <w:p w:rsidR="005536D0" w:rsidRPr="005C1E5E" w:rsidRDefault="00FA35F3" w:rsidP="00BD3D0F">
                            <w:pPr>
                              <w:pStyle w:val="BodyText01"/>
                              <w:jc w:val="both"/>
                            </w:pPr>
                            <w:r>
                              <w:t>If selected, you will be notified by</w:t>
                            </w:r>
                            <w:r w:rsidR="00F57953">
                              <w:t xml:space="preserve"> phone or email. </w:t>
                            </w:r>
                            <w:r w:rsidR="00DB3D18" w:rsidRPr="00DB3D18">
                              <w:t xml:space="preserve">We need to have your most up to date contact information as well as information of your </w:t>
                            </w:r>
                            <w:r w:rsidR="00DB3D18">
                              <w:t>availability.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6" type="#_x0000_t202" style="position:absolute;margin-left:435.75pt;margin-top:216.45pt;width:234pt;height:286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" filled="f" stroked="f">
                <v:textbox>
                  <w:txbxContent>
                    <w:p w:rsidR="00086463" w:rsidRPr="007E4865" w:rsidRDefault="00086463" w:rsidP="00912296">
                      <w:pPr>
                        <w:pStyle w:val="BodyText01"/>
                        <w:jc w:val="both"/>
                        <w:rPr>
                          <w:b/>
                          <w:i/>
                          <w:color w:val="auto"/>
                        </w:rPr>
                      </w:pPr>
                      <w:r w:rsidRPr="007E4865">
                        <w:rPr>
                          <w:b/>
                          <w:i/>
                          <w:color w:val="auto"/>
                        </w:rPr>
                        <w:t>Are the internships paid?</w:t>
                      </w:r>
                    </w:p>
                    <w:p w:rsidR="00D43E68" w:rsidRDefault="00086463" w:rsidP="00912296">
                      <w:pPr>
                        <w:pStyle w:val="BodyText01"/>
                        <w:jc w:val="both"/>
                      </w:pPr>
                      <w:r w:rsidRPr="00086463">
                        <w:t>Yes, all internships are paid opportunities.</w:t>
                      </w:r>
                      <w:r w:rsidR="000A1E3E">
                        <w:t xml:space="preserve">  There are also opportunities for students to volunteer.</w:t>
                      </w:r>
                    </w:p>
                    <w:p w:rsidR="00086463" w:rsidRPr="007E4865" w:rsidRDefault="00086463" w:rsidP="00912296">
                      <w:pPr>
                        <w:pStyle w:val="BodyText01"/>
                        <w:jc w:val="both"/>
                        <w:rPr>
                          <w:b/>
                          <w:i/>
                          <w:color w:val="auto"/>
                        </w:rPr>
                      </w:pPr>
                      <w:r w:rsidRPr="007E4865">
                        <w:rPr>
                          <w:b/>
                          <w:i/>
                          <w:color w:val="auto"/>
                        </w:rPr>
                        <w:t>How much time will the internship require?</w:t>
                      </w:r>
                    </w:p>
                    <w:p w:rsidR="00086463" w:rsidRDefault="00086463" w:rsidP="00912296">
                      <w:pPr>
                        <w:pStyle w:val="BodyText01"/>
                        <w:jc w:val="both"/>
                      </w:pPr>
                      <w:r>
                        <w:t xml:space="preserve">Most internship opportunities are </w:t>
                      </w:r>
                      <w:r w:rsidR="008C5C90">
                        <w:t xml:space="preserve">available for </w:t>
                      </w:r>
                      <w:r>
                        <w:t>full-time</w:t>
                      </w:r>
                      <w:r w:rsidR="008C5C90">
                        <w:t xml:space="preserve"> or part-time internships</w:t>
                      </w:r>
                      <w:r>
                        <w:t>.</w:t>
                      </w:r>
                      <w:r w:rsidR="00AC5F55">
                        <w:t xml:space="preserve"> This will depend on the need of the employer.</w:t>
                      </w:r>
                    </w:p>
                    <w:p w:rsidR="00086463" w:rsidRPr="007E4865" w:rsidRDefault="00086463" w:rsidP="00912296">
                      <w:pPr>
                        <w:pStyle w:val="BodyText01"/>
                        <w:jc w:val="both"/>
                        <w:rPr>
                          <w:b/>
                          <w:i/>
                          <w:color w:val="auto"/>
                        </w:rPr>
                      </w:pPr>
                      <w:r w:rsidRPr="007E4865">
                        <w:rPr>
                          <w:b/>
                          <w:i/>
                          <w:color w:val="auto"/>
                        </w:rPr>
                        <w:t xml:space="preserve">How </w:t>
                      </w:r>
                      <w:r w:rsidR="00BD3D0F" w:rsidRPr="007E4865">
                        <w:rPr>
                          <w:b/>
                          <w:i/>
                          <w:color w:val="auto"/>
                        </w:rPr>
                        <w:t>will I be notified if I am selected for an interview?</w:t>
                      </w:r>
                    </w:p>
                    <w:p w:rsidR="005536D0" w:rsidRPr="005C1E5E" w:rsidRDefault="00FA35F3" w:rsidP="00BD3D0F">
                      <w:pPr>
                        <w:pStyle w:val="BodyText01"/>
                        <w:jc w:val="both"/>
                      </w:pPr>
                      <w:r>
                        <w:t>If selected, you will be notified by</w:t>
                      </w:r>
                      <w:r w:rsidR="00F57953">
                        <w:t xml:space="preserve"> phone or email. </w:t>
                      </w:r>
                      <w:r w:rsidR="00DB3D18" w:rsidRPr="00DB3D18">
                        <w:t xml:space="preserve">We need to have your most up to date contact information as well as information of your </w:t>
                      </w:r>
                      <w:r w:rsidR="00DB3D18">
                        <w:t>availability.</w:t>
                      </w:r>
                    </w:p>
                  </w:txbxContent>
                </v:textbox>
              </v:shape>
            </w:pict>
          </mc:Fallback>
        </mc:AlternateContent>
      </w:r>
      <w:r w:rsidR="00CE502B">
        <w:rPr>
          <w:noProof/>
        </w:rPr>
        <w:drawing>
          <wp:anchor distT="0" distB="0" distL="114300" distR="114300" simplePos="0" relativeHeight="251696128" behindDoc="0" locked="0" layoutInCell="1" allowOverlap="1" wp14:anchorId="5B98EE3B" wp14:editId="14F82FD1">
            <wp:simplePos x="0" y="0"/>
            <wp:positionH relativeFrom="column">
              <wp:posOffset>-828675</wp:posOffset>
            </wp:positionH>
            <wp:positionV relativeFrom="paragraph">
              <wp:posOffset>533400</wp:posOffset>
            </wp:positionV>
            <wp:extent cx="2962275" cy="2962275"/>
            <wp:effectExtent l="76200" t="76200" r="142875" b="142875"/>
            <wp:wrapNone/>
            <wp:docPr id="2" name="Picture 2" descr="C:\Users\andrew.vidales\Desktop\PicMonkey 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.vidales\Desktop\PicMonkey Coll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26715" wp14:editId="261970EA">
                <wp:simplePos x="0" y="0"/>
                <wp:positionH relativeFrom="column">
                  <wp:posOffset>5534025</wp:posOffset>
                </wp:positionH>
                <wp:positionV relativeFrom="paragraph">
                  <wp:posOffset>427990</wp:posOffset>
                </wp:positionV>
                <wp:extent cx="2971800" cy="2181225"/>
                <wp:effectExtent l="0" t="0" r="0" b="9525"/>
                <wp:wrapNone/>
                <wp:docPr id="1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7180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2296" w:rsidRDefault="00B60EC0" w:rsidP="00912296">
                            <w:pPr>
                              <w:pStyle w:val="BodyText01"/>
                              <w:jc w:val="both"/>
                            </w:pPr>
                            <w:r>
                              <w:t xml:space="preserve">pathways </w:t>
                            </w:r>
                            <w:r w:rsidR="00F57953">
                              <w:t xml:space="preserve">by </w:t>
                            </w:r>
                            <w:r w:rsidR="00912296" w:rsidRPr="005536D0">
                              <w:t>collabora</w:t>
                            </w:r>
                            <w:r w:rsidR="00F57953">
                              <w:t>ting with on-site businesses and firms.</w:t>
                            </w:r>
                          </w:p>
                          <w:p w:rsidR="005536D0" w:rsidRPr="00355841" w:rsidRDefault="00355841" w:rsidP="00912296">
                            <w:pPr>
                              <w:pStyle w:val="BodyText01"/>
                              <w:jc w:val="both"/>
                            </w:pPr>
                            <w:r w:rsidRPr="00355841">
                              <w:t>The Build</w:t>
                            </w:r>
                            <w:r w:rsidR="001440C0">
                              <w:t>-</w:t>
                            </w:r>
                            <w:r w:rsidRPr="00355841">
                              <w:t xml:space="preserve">LACCD Program is committed to supporting educational and vocational opportunities at the nine LACCD colleges. If interested, contact Mareta </w:t>
                            </w:r>
                            <w:r w:rsidR="008C5C90">
                              <w:t xml:space="preserve">Zúñiga, </w:t>
                            </w:r>
                            <w:r w:rsidR="00B60EC0">
                              <w:t>Internship</w:t>
                            </w:r>
                            <w:r w:rsidR="008C5C90">
                              <w:t xml:space="preserve"> Coordinator</w:t>
                            </w:r>
                            <w:r>
                              <w:t xml:space="preserve"> via email or telephone</w:t>
                            </w:r>
                            <w:r w:rsidRPr="00355841">
                              <w:t>.</w:t>
                            </w:r>
                            <w:r w:rsidR="005536D0">
                              <w:t xml:space="preserve"> For further information regarding the Internship Program, see the FAQ’s below: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7" type="#_x0000_t202" style="position:absolute;margin-left:435.75pt;margin-top:33.7pt;width:234pt;height:171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" filled="f" stroked="f">
                <v:textbox>
                  <w:txbxContent>
                    <w:p w:rsidR="00912296" w:rsidRDefault="00B60EC0" w:rsidP="00912296">
                      <w:pPr>
                        <w:pStyle w:val="BodyText01"/>
                        <w:jc w:val="both"/>
                      </w:pPr>
                      <w:r>
                        <w:t xml:space="preserve">pathways </w:t>
                      </w:r>
                      <w:r w:rsidR="00F57953">
                        <w:t xml:space="preserve">by </w:t>
                      </w:r>
                      <w:r w:rsidR="00912296" w:rsidRPr="005536D0">
                        <w:t>collabora</w:t>
                      </w:r>
                      <w:r w:rsidR="00F57953">
                        <w:t>ting with on-site businesses and firms.</w:t>
                      </w:r>
                    </w:p>
                    <w:p w:rsidR="005536D0" w:rsidRPr="00355841" w:rsidRDefault="00355841" w:rsidP="00912296">
                      <w:pPr>
                        <w:pStyle w:val="BodyText01"/>
                        <w:jc w:val="both"/>
                      </w:pPr>
                      <w:r w:rsidRPr="00355841">
                        <w:t>The Build</w:t>
                      </w:r>
                      <w:r w:rsidR="001440C0">
                        <w:t>-</w:t>
                      </w:r>
                      <w:r w:rsidRPr="00355841">
                        <w:t xml:space="preserve">LACCD Program is committed to supporting educational and vocational opportunities at the nine LACCD colleges. If interested, contact Mareta </w:t>
                      </w:r>
                      <w:r w:rsidR="008C5C90">
                        <w:t xml:space="preserve">Zúñiga, </w:t>
                      </w:r>
                      <w:r w:rsidR="00B60EC0">
                        <w:t>Internship</w:t>
                      </w:r>
                      <w:r w:rsidR="008C5C90">
                        <w:t xml:space="preserve"> Coordinator</w:t>
                      </w:r>
                      <w:r>
                        <w:t xml:space="preserve"> via email or telephone</w:t>
                      </w:r>
                      <w:r w:rsidRPr="00355841">
                        <w:t>.</w:t>
                      </w:r>
                      <w:r w:rsidR="005536D0">
                        <w:t xml:space="preserve"> For further information regarding the Internship Program, see the FAQ’s below:</w:t>
                      </w:r>
                    </w:p>
                  </w:txbxContent>
                </v:textbox>
              </v:shape>
            </w:pict>
          </mc:Fallback>
        </mc:AlternateContent>
      </w:r>
      <w:r w:rsidR="00F94E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0D8425" wp14:editId="56934FB0">
                <wp:simplePos x="0" y="0"/>
                <wp:positionH relativeFrom="column">
                  <wp:posOffset>2445385</wp:posOffset>
                </wp:positionH>
                <wp:positionV relativeFrom="paragraph">
                  <wp:posOffset>1224280</wp:posOffset>
                </wp:positionV>
                <wp:extent cx="2971800" cy="3493135"/>
                <wp:effectExtent l="0" t="0" r="0" b="0"/>
                <wp:wrapNone/>
                <wp:docPr id="2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71800" cy="349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221" w:rsidRDefault="003D41DD" w:rsidP="00912296">
                            <w:pPr>
                              <w:pStyle w:val="BodyText01"/>
                              <w:jc w:val="both"/>
                            </w:pPr>
                            <w:r>
                              <w:t>Build</w:t>
                            </w:r>
                            <w:r w:rsidR="001440C0">
                              <w:t>-</w:t>
                            </w:r>
                            <w:r>
                              <w:t>LACCD’s Internship Program is designed to expand opportunities on Los Angeles Community College District (LACCD) Bond Construction</w:t>
                            </w:r>
                            <w:r w:rsidR="00C36221">
                              <w:t xml:space="preserve"> Projects, providing students with internship opportunities with firms and</w:t>
                            </w:r>
                            <w:bookmarkStart w:id="0" w:name="_GoBack"/>
                            <w:bookmarkEnd w:id="0"/>
                            <w:r w:rsidR="00C36221">
                              <w:t xml:space="preserve"> contractors performing work on the Build Program.</w:t>
                            </w:r>
                          </w:p>
                          <w:p w:rsidR="00912296" w:rsidRDefault="00731EB8" w:rsidP="00912296">
                            <w:pPr>
                              <w:pStyle w:val="BodyText01"/>
                              <w:jc w:val="both"/>
                            </w:pPr>
                            <w:r>
                              <w:t>The internships are</w:t>
                            </w:r>
                            <w:r w:rsidR="003D41DD">
                              <w:t xml:space="preserve"> available in a variety of occupations in the Science, Technology, Engineering and Mathematics (STEM) field including but not limited to construction management, arc</w:t>
                            </w:r>
                            <w:r w:rsidR="00501E9C">
                              <w:t xml:space="preserve">hitecture, engineering, </w:t>
                            </w:r>
                            <w:r w:rsidR="001440C0">
                              <w:t>and design</w:t>
                            </w:r>
                            <w:r w:rsidR="00501E9C">
                              <w:t xml:space="preserve"> and </w:t>
                            </w:r>
                            <w:r w:rsidR="009D3950">
                              <w:t>information technology (IT)</w:t>
                            </w:r>
                            <w:r w:rsidR="008C5C90">
                              <w:t>, accounting, business administration</w:t>
                            </w:r>
                            <w:r w:rsidR="00501E9C">
                              <w:t xml:space="preserve">. </w:t>
                            </w:r>
                            <w:r w:rsidR="00C36221" w:rsidRPr="00C36221">
                              <w:t>The Internship Program will provide students with the skills necessary to s</w:t>
                            </w:r>
                            <w:r w:rsidR="008C5C90">
                              <w:t>ucceed in a STEM-related career</w:t>
                            </w:r>
                            <w:r w:rsidR="00B60EC0">
                              <w:t xml:space="preserve"> or their related</w:t>
                            </w:r>
                          </w:p>
                          <w:p w:rsidR="00D43E68" w:rsidRPr="005C1E5E" w:rsidRDefault="00D43E68" w:rsidP="00E47FDE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8" type="#_x0000_t202" style="position:absolute;margin-left:192.55pt;margin-top:96.4pt;width:234pt;height:275.0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" filled="f" stroked="f">
                <v:textbox>
                  <w:txbxContent>
                    <w:p w:rsidR="00C36221" w:rsidRDefault="003D41DD" w:rsidP="00912296">
                      <w:pPr>
                        <w:pStyle w:val="BodyText01"/>
                        <w:jc w:val="both"/>
                      </w:pPr>
                      <w:r>
                        <w:t>Build</w:t>
                      </w:r>
                      <w:r w:rsidR="001440C0">
                        <w:t>-</w:t>
                      </w:r>
                      <w:r>
                        <w:t>LACCD’s Internship Program is designed to expand opportunities on Los Angeles Community College District (LACCD) Bond Construction</w:t>
                      </w:r>
                      <w:r w:rsidR="00C36221">
                        <w:t xml:space="preserve"> Projects, providing students with internship opportunities with firms and contractors performing work on the Build Program.</w:t>
                      </w:r>
                    </w:p>
                    <w:p w:rsidR="00912296" w:rsidRDefault="00731EB8" w:rsidP="00912296">
                      <w:pPr>
                        <w:pStyle w:val="BodyText01"/>
                        <w:jc w:val="both"/>
                      </w:pPr>
                      <w:r>
                        <w:t>The internships are</w:t>
                      </w:r>
                      <w:r w:rsidR="003D41DD">
                        <w:t xml:space="preserve"> available in a variety of occupations in the Science, Technology, Engineering and Mathematics (STEM) field including but not limited to construction management, arc</w:t>
                      </w:r>
                      <w:r w:rsidR="00501E9C">
                        <w:t xml:space="preserve">hitecture, engineering, </w:t>
                      </w:r>
                      <w:r w:rsidR="001440C0">
                        <w:t>and design</w:t>
                      </w:r>
                      <w:r w:rsidR="00501E9C">
                        <w:t xml:space="preserve"> and </w:t>
                      </w:r>
                      <w:r w:rsidR="009D3950">
                        <w:t>information technology (IT)</w:t>
                      </w:r>
                      <w:r w:rsidR="008C5C90">
                        <w:t>, accounting, business administration</w:t>
                      </w:r>
                      <w:r w:rsidR="00501E9C">
                        <w:t xml:space="preserve">. </w:t>
                      </w:r>
                      <w:r w:rsidR="00C36221" w:rsidRPr="00C36221">
                        <w:t>The Internship Program will provide students with the skills necessary to s</w:t>
                      </w:r>
                      <w:r w:rsidR="008C5C90">
                        <w:t>ucceed in a STEM-related career</w:t>
                      </w:r>
                      <w:r w:rsidR="00B60EC0">
                        <w:t xml:space="preserve"> or their related</w:t>
                      </w:r>
                    </w:p>
                    <w:p w:rsidR="00D43E68" w:rsidRPr="005C1E5E" w:rsidRDefault="00D43E68" w:rsidP="00E47FDE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 w:rsidR="00F97E1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7DCFC4" wp14:editId="2E983B57">
                <wp:simplePos x="0" y="0"/>
                <wp:positionH relativeFrom="column">
                  <wp:posOffset>-624840</wp:posOffset>
                </wp:positionH>
                <wp:positionV relativeFrom="paragraph">
                  <wp:posOffset>3721100</wp:posOffset>
                </wp:positionV>
                <wp:extent cx="2475230" cy="2530475"/>
                <wp:effectExtent l="0" t="0" r="0" b="3175"/>
                <wp:wrapNone/>
                <wp:docPr id="2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475230" cy="253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D34" w:rsidRPr="007E4865" w:rsidRDefault="00F4676A" w:rsidP="00072D34">
                            <w:pPr>
                              <w:pStyle w:val="Heading1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E48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PROGRAM </w:t>
                            </w:r>
                            <w:r w:rsidR="004E4B2E" w:rsidRPr="007E48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GOALS</w:t>
                            </w:r>
                          </w:p>
                          <w:p w:rsidR="004E4B2E" w:rsidRPr="00072D34" w:rsidRDefault="00072D34" w:rsidP="00072D34">
                            <w:pPr>
                              <w:pStyle w:val="BodyText02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both"/>
                            </w:pPr>
                            <w:r>
                              <w:t>A</w:t>
                            </w:r>
                            <w:r w:rsidR="004E4B2E" w:rsidRPr="00072D34">
                              <w:t>ccess to meaningful internship opportunities</w:t>
                            </w:r>
                            <w:r w:rsidR="00B60EC0">
                              <w:t xml:space="preserve"> for local students</w:t>
                            </w:r>
                          </w:p>
                          <w:p w:rsidR="004E4B2E" w:rsidRPr="00072D34" w:rsidRDefault="004E4B2E" w:rsidP="00072D34">
                            <w:pPr>
                              <w:pStyle w:val="BodyText02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both"/>
                            </w:pPr>
                            <w:r w:rsidRPr="00072D34">
                              <w:t>Develop work readiness to increase student success in professional work environment</w:t>
                            </w:r>
                          </w:p>
                          <w:p w:rsidR="004E4B2E" w:rsidRPr="00072D34" w:rsidRDefault="004E4B2E" w:rsidP="00072D34">
                            <w:pPr>
                              <w:pStyle w:val="BodyText02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both"/>
                            </w:pPr>
                            <w:r w:rsidRPr="00072D34">
                              <w:t xml:space="preserve">Provide </w:t>
                            </w:r>
                            <w:r w:rsidR="00072D34">
                              <w:t xml:space="preserve">an </w:t>
                            </w:r>
                            <w:r w:rsidRPr="00072D34">
                              <w:t>opportunity to contribute to the design, construction and operations of campus facilities</w:t>
                            </w:r>
                          </w:p>
                          <w:p w:rsidR="004E4B2E" w:rsidRPr="00072D34" w:rsidRDefault="004E4B2E" w:rsidP="00072D34">
                            <w:pPr>
                              <w:pStyle w:val="BodyText02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both"/>
                            </w:pPr>
                            <w:r w:rsidRPr="00072D34">
                              <w:t>Create long-term mentorship opportunities for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9" type="#_x0000_t202" style="position:absolute;margin-left:-49.2pt;margin-top:293pt;width:194.9pt;height:199.2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" filled="f" stroked="f">
                <v:textbox>
                  <w:txbxContent>
                    <w:p w:rsidR="00072D34" w:rsidRPr="007E4865" w:rsidRDefault="00F4676A" w:rsidP="00072D34">
                      <w:pPr>
                        <w:pStyle w:val="Heading1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E4865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PROGRAM </w:t>
                      </w:r>
                      <w:r w:rsidR="004E4B2E" w:rsidRPr="007E4865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GOALS</w:t>
                      </w:r>
                    </w:p>
                    <w:p w:rsidR="004E4B2E" w:rsidRPr="00072D34" w:rsidRDefault="00072D34" w:rsidP="00072D34">
                      <w:pPr>
                        <w:pStyle w:val="BodyText02"/>
                        <w:numPr>
                          <w:ilvl w:val="0"/>
                          <w:numId w:val="7"/>
                        </w:numPr>
                        <w:spacing w:line="240" w:lineRule="auto"/>
                        <w:jc w:val="both"/>
                      </w:pPr>
                      <w:r>
                        <w:t>A</w:t>
                      </w:r>
                      <w:r w:rsidR="004E4B2E" w:rsidRPr="00072D34">
                        <w:t>ccess to meaningful internship opportunities</w:t>
                      </w:r>
                      <w:r w:rsidR="00B60EC0">
                        <w:t xml:space="preserve"> for local students</w:t>
                      </w:r>
                    </w:p>
                    <w:p w:rsidR="004E4B2E" w:rsidRPr="00072D34" w:rsidRDefault="004E4B2E" w:rsidP="00072D34">
                      <w:pPr>
                        <w:pStyle w:val="BodyText02"/>
                        <w:numPr>
                          <w:ilvl w:val="0"/>
                          <w:numId w:val="7"/>
                        </w:numPr>
                        <w:spacing w:line="240" w:lineRule="auto"/>
                        <w:jc w:val="both"/>
                      </w:pPr>
                      <w:r w:rsidRPr="00072D34">
                        <w:t>Develop work readiness to increase student success in professional work environment</w:t>
                      </w:r>
                    </w:p>
                    <w:p w:rsidR="004E4B2E" w:rsidRPr="00072D34" w:rsidRDefault="004E4B2E" w:rsidP="00072D34">
                      <w:pPr>
                        <w:pStyle w:val="BodyText02"/>
                        <w:numPr>
                          <w:ilvl w:val="0"/>
                          <w:numId w:val="7"/>
                        </w:numPr>
                        <w:spacing w:line="240" w:lineRule="auto"/>
                        <w:jc w:val="both"/>
                      </w:pPr>
                      <w:r w:rsidRPr="00072D34">
                        <w:t xml:space="preserve">Provide </w:t>
                      </w:r>
                      <w:r w:rsidR="00072D34">
                        <w:t xml:space="preserve">an </w:t>
                      </w:r>
                      <w:r w:rsidRPr="00072D34">
                        <w:t>opportunity to contribute to the design, construction and operations of campus facilities</w:t>
                      </w:r>
                    </w:p>
                    <w:p w:rsidR="004E4B2E" w:rsidRPr="00072D34" w:rsidRDefault="004E4B2E" w:rsidP="00072D34">
                      <w:pPr>
                        <w:pStyle w:val="BodyText02"/>
                        <w:numPr>
                          <w:ilvl w:val="0"/>
                          <w:numId w:val="7"/>
                        </w:numPr>
                        <w:spacing w:line="240" w:lineRule="auto"/>
                        <w:jc w:val="both"/>
                      </w:pPr>
                      <w:r w:rsidRPr="00072D34">
                        <w:t>Create long-term mentorship opportunities for students</w:t>
                      </w:r>
                    </w:p>
                  </w:txbxContent>
                </v:textbox>
              </v:shape>
            </w:pict>
          </mc:Fallback>
        </mc:AlternateContent>
      </w:r>
      <w:r w:rsidR="005B5498">
        <w:rPr>
          <w:noProof/>
        </w:rPr>
        <w:drawing>
          <wp:anchor distT="0" distB="0" distL="114300" distR="114300" simplePos="0" relativeHeight="251653120" behindDoc="1" locked="0" layoutInCell="1" allowOverlap="1" wp14:anchorId="3599EE48" wp14:editId="6D572049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10067290" cy="7772400"/>
            <wp:effectExtent l="0" t="0" r="0" b="0"/>
            <wp:wrapNone/>
            <wp:docPr id="73" name="Picture 73" descr="brochure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rochure_insi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29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16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C16ED" wp14:editId="405875A3">
                <wp:simplePos x="0" y="0"/>
                <wp:positionH relativeFrom="column">
                  <wp:posOffset>-753110</wp:posOffset>
                </wp:positionH>
                <wp:positionV relativeFrom="paragraph">
                  <wp:posOffset>-530860</wp:posOffset>
                </wp:positionV>
                <wp:extent cx="2857500" cy="685800"/>
                <wp:effectExtent l="0" t="2540" r="635" b="0"/>
                <wp:wrapNone/>
                <wp:docPr id="1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ED9" w:rsidRDefault="00C67ED9" w:rsidP="00C67ED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55E1F" wp14:editId="4EA8961D">
                                  <wp:extent cx="2073275" cy="307975"/>
                                  <wp:effectExtent l="0" t="0" r="3175" b="0"/>
                                  <wp:docPr id="79" name="Picture 79" descr="ANd9GcRH-nPeIgT5zH9KhvQbXc63CPkj9IXipbW8mI5WZSi_d7UcFIvUN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d9GcRH-nPeIgT5zH9KhvQbXc63CPkj9IXipbW8mI5WZSi_d7UcFIvUN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3275" cy="30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20A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20A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College Internship Program</w:t>
                            </w:r>
                          </w:p>
                          <w:p w:rsidR="00D43E68" w:rsidRPr="00E73F03" w:rsidRDefault="00D43E68" w:rsidP="00052C06">
                            <w:pPr>
                              <w:pStyle w:val="Subhead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1" type="#_x0000_t202" style="position:absolute;margin-left:-59.3pt;margin-top:-41.8pt;width:225pt;height:5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" filled="f" stroked="f">
                <v:textbox>
                  <w:txbxContent>
                    <w:p w:rsidR="00C67ED9" w:rsidRDefault="00C67ED9" w:rsidP="00C67ED9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755E1F" wp14:editId="4EA8961D">
                            <wp:extent cx="2073275" cy="307975"/>
                            <wp:effectExtent l="0" t="0" r="3175" b="0"/>
                            <wp:docPr id="79" name="Picture 79" descr="ANd9GcRH-nPeIgT5zH9KhvQbXc63CPkj9IXipbW8mI5WZSi_d7UcFIvUN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d9GcRH-nPeIgT5zH9KhvQbXc63CPkj9IXipbW8mI5WZSi_d7UcFIvUN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3275" cy="30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20A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3A20A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College Internship Program</w:t>
                      </w:r>
                    </w:p>
                    <w:p w:rsidR="00D43E68" w:rsidRPr="00E73F03" w:rsidRDefault="00D43E68" w:rsidP="00052C06">
                      <w:pPr>
                        <w:pStyle w:val="SubheadHere"/>
                      </w:pPr>
                    </w:p>
                  </w:txbxContent>
                </v:textbox>
              </v:shape>
            </w:pict>
          </mc:Fallback>
        </mc:AlternateContent>
      </w:r>
      <w:r w:rsidR="003B316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A5CB81" wp14:editId="1F7CCCD0">
                <wp:simplePos x="0" y="0"/>
                <wp:positionH relativeFrom="column">
                  <wp:posOffset>6790690</wp:posOffset>
                </wp:positionH>
                <wp:positionV relativeFrom="paragraph">
                  <wp:posOffset>-332105</wp:posOffset>
                </wp:positionV>
                <wp:extent cx="1714500" cy="342900"/>
                <wp:effectExtent l="0" t="1270" r="635" b="0"/>
                <wp:wrapNone/>
                <wp:docPr id="1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5C1E5E" w:rsidRDefault="00D43E68" w:rsidP="00052C06">
                            <w:pPr>
                              <w:pStyle w:val="websi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2" type="#_x0000_t202" style="position:absolute;margin-left:534.7pt;margin-top:-26.15pt;width:135pt;height:27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" filled="f" stroked="f">
                <v:textbox>
                  <w:txbxContent>
                    <w:p w:rsidR="00D43E68" w:rsidRPr="005C1E5E" w:rsidRDefault="00D43E68" w:rsidP="00052C06">
                      <w:pPr>
                        <w:pStyle w:val="website"/>
                      </w:pPr>
                    </w:p>
                  </w:txbxContent>
                </v:textbox>
              </v:shape>
            </w:pict>
          </mc:Fallback>
        </mc:AlternateContent>
      </w:r>
      <w:r w:rsidR="003B316B">
        <w:rPr>
          <w:noProof/>
        </w:rPr>
        <w:drawing>
          <wp:anchor distT="0" distB="0" distL="114300" distR="114300" simplePos="0" relativeHeight="251679744" behindDoc="0" locked="0" layoutInCell="1" allowOverlap="1" wp14:anchorId="11C9FCD7" wp14:editId="0CF57D34">
            <wp:simplePos x="0" y="0"/>
            <wp:positionH relativeFrom="column">
              <wp:posOffset>914400</wp:posOffset>
            </wp:positionH>
            <wp:positionV relativeFrom="paragraph">
              <wp:posOffset>7269480</wp:posOffset>
            </wp:positionV>
            <wp:extent cx="1120140" cy="745490"/>
            <wp:effectExtent l="0" t="0" r="3810" b="0"/>
            <wp:wrapNone/>
            <wp:docPr id="98" name="Picture 7" descr="C:\Users\mareta.zuniga\AppData\Local\Microsoft\Windows\Temporary Internet Files\Content.IE5\9AROLHRX\MP90039989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eta.zuniga\AppData\Local\Microsoft\Windows\Temporary Internet Files\Content.IE5\9AROLHRX\MP900399895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16B">
        <w:rPr>
          <w:noProof/>
        </w:rPr>
        <w:drawing>
          <wp:anchor distT="0" distB="0" distL="114300" distR="114300" simplePos="0" relativeHeight="251681792" behindDoc="0" locked="0" layoutInCell="1" allowOverlap="1" wp14:anchorId="40D0F71A" wp14:editId="2BA477AA">
            <wp:simplePos x="0" y="0"/>
            <wp:positionH relativeFrom="column">
              <wp:posOffset>914400</wp:posOffset>
            </wp:positionH>
            <wp:positionV relativeFrom="paragraph">
              <wp:posOffset>7269480</wp:posOffset>
            </wp:positionV>
            <wp:extent cx="1120140" cy="745490"/>
            <wp:effectExtent l="0" t="0" r="3810" b="0"/>
            <wp:wrapNone/>
            <wp:docPr id="99" name="Picture 8" descr="C:\Users\mareta.zuniga\AppData\Local\Microsoft\Windows\Temporary Internet Files\Content.IE5\9AROLHRX\MP90039989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eta.zuniga\AppData\Local\Microsoft\Windows\Temporary Internet Files\Content.IE5\9AROLHRX\MP900399895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221" w:rsidRPr="00C36221">
        <w:t xml:space="preserve"> </w:t>
      </w:r>
      <w:r w:rsidR="00BD09B0" w:rsidRPr="00BD09B0">
        <w:rPr>
          <w:noProof/>
        </w:rPr>
        <w:t xml:space="preserve"> </w:t>
      </w:r>
      <w:r w:rsidR="004271F4" w:rsidRPr="004271F4">
        <w:rPr>
          <w:noProof/>
        </w:rPr>
        <w:t xml:space="preserve"> </w:t>
      </w:r>
      <w:r w:rsidR="00D151EE" w:rsidRPr="00D151EE">
        <w:rPr>
          <w:noProof/>
        </w:rPr>
        <w:t xml:space="preserve"> </w:t>
      </w:r>
    </w:p>
    <w:sectPr w:rsidR="00D43E68" w:rsidSect="00D43E68">
      <w:pgSz w:w="15840" w:h="12240" w:orient="landscape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032F"/>
    <w:multiLevelType w:val="hybridMultilevel"/>
    <w:tmpl w:val="8F6A4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563AE"/>
    <w:multiLevelType w:val="hybridMultilevel"/>
    <w:tmpl w:val="CDBA08D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2B6F789B"/>
    <w:multiLevelType w:val="hybridMultilevel"/>
    <w:tmpl w:val="3A6CBF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8F3A6B"/>
    <w:multiLevelType w:val="hybridMultilevel"/>
    <w:tmpl w:val="9B88577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A895CB9"/>
    <w:multiLevelType w:val="hybridMultilevel"/>
    <w:tmpl w:val="D160EF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A733C32"/>
    <w:multiLevelType w:val="hybridMultilevel"/>
    <w:tmpl w:val="1EB0991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CF27F01"/>
    <w:multiLevelType w:val="hybridMultilevel"/>
    <w:tmpl w:val="4502B902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603C35D0"/>
    <w:multiLevelType w:val="hybridMultilevel"/>
    <w:tmpl w:val="645A6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B62"/>
    <w:rsid w:val="00001585"/>
    <w:rsid w:val="00052C06"/>
    <w:rsid w:val="00072D34"/>
    <w:rsid w:val="00077B32"/>
    <w:rsid w:val="000842F0"/>
    <w:rsid w:val="00086463"/>
    <w:rsid w:val="000A1E3E"/>
    <w:rsid w:val="00111034"/>
    <w:rsid w:val="001440C0"/>
    <w:rsid w:val="00160C9E"/>
    <w:rsid w:val="001767C0"/>
    <w:rsid w:val="001838B3"/>
    <w:rsid w:val="001B7CD4"/>
    <w:rsid w:val="0023347F"/>
    <w:rsid w:val="00266BB8"/>
    <w:rsid w:val="00276D8F"/>
    <w:rsid w:val="002B2C5F"/>
    <w:rsid w:val="002E7E7D"/>
    <w:rsid w:val="00355841"/>
    <w:rsid w:val="00394F07"/>
    <w:rsid w:val="003A20A8"/>
    <w:rsid w:val="003A6F74"/>
    <w:rsid w:val="003B316B"/>
    <w:rsid w:val="003D41DD"/>
    <w:rsid w:val="003D7BA9"/>
    <w:rsid w:val="003F3434"/>
    <w:rsid w:val="003F4A6C"/>
    <w:rsid w:val="00421D02"/>
    <w:rsid w:val="004271F4"/>
    <w:rsid w:val="00457E60"/>
    <w:rsid w:val="00473F6E"/>
    <w:rsid w:val="004A0F90"/>
    <w:rsid w:val="004A3E34"/>
    <w:rsid w:val="004C0501"/>
    <w:rsid w:val="004E4B2E"/>
    <w:rsid w:val="00501E9C"/>
    <w:rsid w:val="005536D0"/>
    <w:rsid w:val="0056471C"/>
    <w:rsid w:val="005B5498"/>
    <w:rsid w:val="005D4312"/>
    <w:rsid w:val="006210D1"/>
    <w:rsid w:val="00630040"/>
    <w:rsid w:val="006A77CE"/>
    <w:rsid w:val="006D105A"/>
    <w:rsid w:val="006E7952"/>
    <w:rsid w:val="006F7099"/>
    <w:rsid w:val="00720048"/>
    <w:rsid w:val="007247A3"/>
    <w:rsid w:val="00731EB8"/>
    <w:rsid w:val="00741227"/>
    <w:rsid w:val="007420CB"/>
    <w:rsid w:val="007E4865"/>
    <w:rsid w:val="007F3C95"/>
    <w:rsid w:val="008066BC"/>
    <w:rsid w:val="00834427"/>
    <w:rsid w:val="00842FDB"/>
    <w:rsid w:val="00892EE0"/>
    <w:rsid w:val="008B51A8"/>
    <w:rsid w:val="008C5C90"/>
    <w:rsid w:val="008C723A"/>
    <w:rsid w:val="00912296"/>
    <w:rsid w:val="00930AA6"/>
    <w:rsid w:val="0094227E"/>
    <w:rsid w:val="00987B01"/>
    <w:rsid w:val="009D3950"/>
    <w:rsid w:val="00A34B1F"/>
    <w:rsid w:val="00A703B9"/>
    <w:rsid w:val="00AC0511"/>
    <w:rsid w:val="00AC5F55"/>
    <w:rsid w:val="00AD54D1"/>
    <w:rsid w:val="00AE1F0F"/>
    <w:rsid w:val="00B42D65"/>
    <w:rsid w:val="00B45091"/>
    <w:rsid w:val="00B60EC0"/>
    <w:rsid w:val="00B97446"/>
    <w:rsid w:val="00BB12BD"/>
    <w:rsid w:val="00BD09B0"/>
    <w:rsid w:val="00BD3180"/>
    <w:rsid w:val="00BD3D0F"/>
    <w:rsid w:val="00BE17B1"/>
    <w:rsid w:val="00C104DF"/>
    <w:rsid w:val="00C36221"/>
    <w:rsid w:val="00C67ED9"/>
    <w:rsid w:val="00CA5771"/>
    <w:rsid w:val="00CC670B"/>
    <w:rsid w:val="00CE502B"/>
    <w:rsid w:val="00D151EE"/>
    <w:rsid w:val="00D278D2"/>
    <w:rsid w:val="00D43E68"/>
    <w:rsid w:val="00D541C7"/>
    <w:rsid w:val="00D70EA1"/>
    <w:rsid w:val="00DB3D18"/>
    <w:rsid w:val="00E00CCF"/>
    <w:rsid w:val="00E16AC5"/>
    <w:rsid w:val="00E20CF5"/>
    <w:rsid w:val="00E22143"/>
    <w:rsid w:val="00E47FDE"/>
    <w:rsid w:val="00E73B62"/>
    <w:rsid w:val="00E823F6"/>
    <w:rsid w:val="00EE4072"/>
    <w:rsid w:val="00EE4C77"/>
    <w:rsid w:val="00F15AD9"/>
    <w:rsid w:val="00F35B77"/>
    <w:rsid w:val="00F406DB"/>
    <w:rsid w:val="00F4676A"/>
    <w:rsid w:val="00F55121"/>
    <w:rsid w:val="00F57953"/>
    <w:rsid w:val="00F94EDB"/>
    <w:rsid w:val="00F97E1D"/>
    <w:rsid w:val="00FA35F3"/>
    <w:rsid w:val="00FC3A9E"/>
    <w:rsid w:val="00FF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B01"/>
    <w:rPr>
      <w:sz w:val="24"/>
    </w:rPr>
  </w:style>
  <w:style w:type="paragraph" w:styleId="Heading1">
    <w:name w:val="heading 1"/>
    <w:basedOn w:val="Normal"/>
    <w:next w:val="Normal"/>
    <w:qFormat/>
    <w:rsid w:val="007E5411"/>
    <w:pPr>
      <w:keepNext/>
      <w:jc w:val="center"/>
      <w:outlineLvl w:val="0"/>
    </w:pPr>
    <w:rPr>
      <w:rFonts w:ascii="Times" w:eastAsia="Times" w:hAnsi="Times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cephotohere">
    <w:name w:val="Place photo here"/>
    <w:basedOn w:val="Normal"/>
    <w:link w:val="PlacephotohereChar"/>
    <w:qFormat/>
    <w:rsid w:val="00987B01"/>
    <w:pPr>
      <w:jc w:val="center"/>
    </w:pPr>
    <w:rPr>
      <w:rFonts w:ascii="Arial" w:hAnsi="Arial"/>
      <w:color w:val="FFFFEF"/>
      <w:sz w:val="20"/>
    </w:rPr>
  </w:style>
  <w:style w:type="paragraph" w:customStyle="1" w:styleId="Header01">
    <w:name w:val="Header 01"/>
    <w:basedOn w:val="Normal"/>
    <w:link w:val="Header01Char"/>
    <w:qFormat/>
    <w:rsid w:val="00D43E68"/>
    <w:pPr>
      <w:jc w:val="both"/>
    </w:pPr>
    <w:rPr>
      <w:rFonts w:ascii="Arial" w:hAnsi="Arial"/>
      <w:caps/>
      <w:color w:val="FFFFEF"/>
      <w:sz w:val="48"/>
    </w:rPr>
  </w:style>
  <w:style w:type="character" w:customStyle="1" w:styleId="PlacephotohereChar">
    <w:name w:val="Place photo here Char"/>
    <w:basedOn w:val="DefaultParagraphFont"/>
    <w:link w:val="Placephotohere"/>
    <w:rsid w:val="00987B01"/>
    <w:rPr>
      <w:rFonts w:ascii="Arial" w:hAnsi="Arial"/>
      <w:color w:val="FFFFEF"/>
    </w:rPr>
  </w:style>
  <w:style w:type="paragraph" w:customStyle="1" w:styleId="SubheadHere">
    <w:name w:val="Subhead Here"/>
    <w:basedOn w:val="Normal"/>
    <w:link w:val="SubheadHereChar"/>
    <w:qFormat/>
    <w:rsid w:val="00D43E68"/>
    <w:pPr>
      <w:jc w:val="both"/>
    </w:pPr>
    <w:rPr>
      <w:rFonts w:ascii="Arial" w:hAnsi="Arial"/>
      <w:caps/>
      <w:color w:val="FFFFEF"/>
    </w:rPr>
  </w:style>
  <w:style w:type="character" w:customStyle="1" w:styleId="Header01Char">
    <w:name w:val="Header 01 Char"/>
    <w:basedOn w:val="DefaultParagraphFont"/>
    <w:link w:val="Header01"/>
    <w:rsid w:val="00D43E68"/>
    <w:rPr>
      <w:rFonts w:ascii="Arial" w:hAnsi="Arial"/>
      <w:caps/>
      <w:color w:val="FFFFEF"/>
      <w:sz w:val="48"/>
    </w:rPr>
  </w:style>
  <w:style w:type="paragraph" w:customStyle="1" w:styleId="CALLOUTTEXT">
    <w:name w:val="CALL OUT TEXT"/>
    <w:basedOn w:val="Normal"/>
    <w:link w:val="CALLOUTTEXTChar"/>
    <w:qFormat/>
    <w:rsid w:val="00D43E68"/>
    <w:rPr>
      <w:rFonts w:ascii="Arial" w:hAnsi="Arial" w:cs="Arial"/>
      <w:caps/>
      <w:color w:val="9D1C20"/>
    </w:rPr>
  </w:style>
  <w:style w:type="character" w:customStyle="1" w:styleId="SubheadHereChar">
    <w:name w:val="Subhead Here Char"/>
    <w:basedOn w:val="DefaultParagraphFont"/>
    <w:link w:val="SubheadHere"/>
    <w:rsid w:val="00D43E68"/>
    <w:rPr>
      <w:rFonts w:ascii="Arial" w:hAnsi="Arial"/>
      <w:caps/>
      <w:color w:val="FFFFEF"/>
      <w:sz w:val="24"/>
    </w:rPr>
  </w:style>
  <w:style w:type="paragraph" w:customStyle="1" w:styleId="BodyText01">
    <w:name w:val="Body Text 01"/>
    <w:basedOn w:val="Normal"/>
    <w:link w:val="BodyText01Char"/>
    <w:qFormat/>
    <w:rsid w:val="00E47FDE"/>
    <w:pPr>
      <w:widowControl w:val="0"/>
      <w:spacing w:before="120" w:line="360" w:lineRule="auto"/>
    </w:pPr>
    <w:rPr>
      <w:rFonts w:ascii="Arial" w:hAnsi="Arial" w:cs="Arial"/>
      <w:color w:val="585747"/>
      <w:sz w:val="20"/>
      <w:lang w:val="en"/>
    </w:rPr>
  </w:style>
  <w:style w:type="character" w:customStyle="1" w:styleId="CALLOUTTEXTChar">
    <w:name w:val="CALL OUT TEXT Char"/>
    <w:basedOn w:val="DefaultParagraphFont"/>
    <w:link w:val="CALLOUTTEXT"/>
    <w:rsid w:val="00D43E68"/>
    <w:rPr>
      <w:rFonts w:ascii="Arial" w:hAnsi="Arial" w:cs="Arial"/>
      <w:caps/>
      <w:color w:val="9D1C20"/>
      <w:sz w:val="24"/>
    </w:rPr>
  </w:style>
  <w:style w:type="paragraph" w:customStyle="1" w:styleId="Quote1">
    <w:name w:val="Quote1"/>
    <w:basedOn w:val="Normal"/>
    <w:link w:val="quoteChar"/>
    <w:qFormat/>
    <w:rsid w:val="004A3E34"/>
    <w:pPr>
      <w:spacing w:line="360" w:lineRule="auto"/>
    </w:pPr>
    <w:rPr>
      <w:rFonts w:ascii="Arial" w:hAnsi="Arial"/>
      <w:caps/>
      <w:color w:val="FFFFFF"/>
    </w:rPr>
  </w:style>
  <w:style w:type="character" w:customStyle="1" w:styleId="BodyText01Char">
    <w:name w:val="Body Text 01 Char"/>
    <w:basedOn w:val="DefaultParagraphFont"/>
    <w:link w:val="BodyText01"/>
    <w:rsid w:val="00E47FDE"/>
    <w:rPr>
      <w:rFonts w:ascii="Arial" w:hAnsi="Arial" w:cs="Arial"/>
      <w:color w:val="585747"/>
      <w:lang w:val="en"/>
    </w:rPr>
  </w:style>
  <w:style w:type="paragraph" w:customStyle="1" w:styleId="SpecificPoints">
    <w:name w:val="Specific Points"/>
    <w:basedOn w:val="Normal"/>
    <w:link w:val="SpecificPointsChar"/>
    <w:qFormat/>
    <w:rsid w:val="004A3E34"/>
    <w:rPr>
      <w:rFonts w:ascii="Arial" w:hAnsi="Arial"/>
      <w:caps/>
      <w:color w:val="FFFFEF"/>
      <w:sz w:val="20"/>
    </w:rPr>
  </w:style>
  <w:style w:type="character" w:customStyle="1" w:styleId="quoteChar">
    <w:name w:val="quote Char"/>
    <w:basedOn w:val="DefaultParagraphFont"/>
    <w:link w:val="Quote1"/>
    <w:rsid w:val="004A3E34"/>
    <w:rPr>
      <w:rFonts w:ascii="Arial" w:hAnsi="Arial"/>
      <w:caps/>
      <w:color w:val="FFFFFF"/>
      <w:sz w:val="24"/>
    </w:rPr>
  </w:style>
  <w:style w:type="paragraph" w:customStyle="1" w:styleId="Bulletpoints">
    <w:name w:val="Bullet points"/>
    <w:basedOn w:val="Normal"/>
    <w:link w:val="BulletpointsChar"/>
    <w:qFormat/>
    <w:rsid w:val="008C723A"/>
    <w:pPr>
      <w:spacing w:line="360" w:lineRule="auto"/>
    </w:pPr>
    <w:rPr>
      <w:rFonts w:ascii="Arial" w:hAnsi="Arial"/>
      <w:color w:val="FFFFEF"/>
      <w:sz w:val="20"/>
    </w:rPr>
  </w:style>
  <w:style w:type="character" w:customStyle="1" w:styleId="SpecificPointsChar">
    <w:name w:val="Specific Points Char"/>
    <w:basedOn w:val="DefaultParagraphFont"/>
    <w:link w:val="SpecificPoints"/>
    <w:rsid w:val="004A3E34"/>
    <w:rPr>
      <w:rFonts w:ascii="Arial" w:hAnsi="Arial"/>
      <w:caps/>
      <w:color w:val="FFFFEF"/>
    </w:rPr>
  </w:style>
  <w:style w:type="paragraph" w:customStyle="1" w:styleId="Address">
    <w:name w:val="Address"/>
    <w:basedOn w:val="Normal"/>
    <w:link w:val="AddressChar"/>
    <w:qFormat/>
    <w:rsid w:val="008C723A"/>
    <w:pPr>
      <w:jc w:val="center"/>
    </w:pPr>
    <w:rPr>
      <w:rFonts w:ascii="Arial" w:hAnsi="Arial"/>
      <w:color w:val="585747"/>
      <w:sz w:val="20"/>
    </w:rPr>
  </w:style>
  <w:style w:type="character" w:customStyle="1" w:styleId="BulletpointsChar">
    <w:name w:val="Bullet points Char"/>
    <w:basedOn w:val="DefaultParagraphFont"/>
    <w:link w:val="Bulletpoints"/>
    <w:rsid w:val="008C723A"/>
    <w:rPr>
      <w:rFonts w:ascii="Arial" w:hAnsi="Arial"/>
      <w:color w:val="FFFFEF"/>
    </w:rPr>
  </w:style>
  <w:style w:type="paragraph" w:customStyle="1" w:styleId="BodyText02">
    <w:name w:val="Body Text 02"/>
    <w:basedOn w:val="BodyText01"/>
    <w:link w:val="BodyText02Char"/>
    <w:qFormat/>
    <w:rsid w:val="00052C06"/>
    <w:rPr>
      <w:color w:val="FFFFFF"/>
    </w:rPr>
  </w:style>
  <w:style w:type="character" w:customStyle="1" w:styleId="AddressChar">
    <w:name w:val="Address Char"/>
    <w:basedOn w:val="DefaultParagraphFont"/>
    <w:link w:val="Address"/>
    <w:rsid w:val="008C723A"/>
    <w:rPr>
      <w:rFonts w:ascii="Arial" w:hAnsi="Arial"/>
      <w:color w:val="585747"/>
    </w:rPr>
  </w:style>
  <w:style w:type="paragraph" w:customStyle="1" w:styleId="website">
    <w:name w:val="website"/>
    <w:basedOn w:val="Normal"/>
    <w:link w:val="websiteChar"/>
    <w:qFormat/>
    <w:rsid w:val="00052C06"/>
    <w:pPr>
      <w:jc w:val="right"/>
    </w:pPr>
    <w:rPr>
      <w:rFonts w:ascii="Arial" w:hAnsi="Arial"/>
      <w:color w:val="585747"/>
    </w:rPr>
  </w:style>
  <w:style w:type="character" w:customStyle="1" w:styleId="BodyText02Char">
    <w:name w:val="Body Text 02 Char"/>
    <w:basedOn w:val="BodyText01Char"/>
    <w:link w:val="BodyText02"/>
    <w:rsid w:val="00052C06"/>
    <w:rPr>
      <w:rFonts w:ascii="Arial" w:hAnsi="Arial" w:cs="Arial"/>
      <w:color w:val="FFFFFF"/>
      <w:lang w:val="en"/>
    </w:rPr>
  </w:style>
  <w:style w:type="paragraph" w:customStyle="1" w:styleId="Caption1">
    <w:name w:val="Caption1"/>
    <w:basedOn w:val="Normal"/>
    <w:link w:val="captionChar"/>
    <w:qFormat/>
    <w:rsid w:val="00052C06"/>
    <w:pPr>
      <w:jc w:val="right"/>
    </w:pPr>
    <w:rPr>
      <w:rFonts w:ascii="Arial" w:hAnsi="Arial"/>
      <w:caps/>
      <w:color w:val="585747"/>
      <w:sz w:val="14"/>
    </w:rPr>
  </w:style>
  <w:style w:type="character" w:customStyle="1" w:styleId="websiteChar">
    <w:name w:val="website Char"/>
    <w:basedOn w:val="DefaultParagraphFont"/>
    <w:link w:val="website"/>
    <w:rsid w:val="00052C06"/>
    <w:rPr>
      <w:rFonts w:ascii="Arial" w:hAnsi="Arial"/>
      <w:color w:val="585747"/>
      <w:sz w:val="24"/>
    </w:rPr>
  </w:style>
  <w:style w:type="paragraph" w:customStyle="1" w:styleId="SubheadHere01">
    <w:name w:val="Subhead Here 01"/>
    <w:basedOn w:val="Normal"/>
    <w:link w:val="SubheadHere01Char"/>
    <w:qFormat/>
    <w:rsid w:val="000842F0"/>
    <w:rPr>
      <w:rFonts w:ascii="Arial" w:hAnsi="Arial" w:cs="Arial"/>
      <w:color w:val="9D1C20"/>
      <w:szCs w:val="26"/>
    </w:rPr>
  </w:style>
  <w:style w:type="character" w:customStyle="1" w:styleId="captionChar">
    <w:name w:val="caption Char"/>
    <w:basedOn w:val="DefaultParagraphFont"/>
    <w:link w:val="Caption1"/>
    <w:rsid w:val="00052C06"/>
    <w:rPr>
      <w:rFonts w:ascii="Arial" w:hAnsi="Arial"/>
      <w:caps/>
      <w:color w:val="585747"/>
      <w:sz w:val="14"/>
    </w:rPr>
  </w:style>
  <w:style w:type="paragraph" w:customStyle="1" w:styleId="Entertheheadline">
    <w:name w:val="Enter the headline"/>
    <w:basedOn w:val="Normal"/>
    <w:link w:val="EntertheheadlineChar"/>
    <w:qFormat/>
    <w:rsid w:val="000842F0"/>
    <w:rPr>
      <w:rFonts w:ascii="Arial" w:hAnsi="Arial"/>
      <w:caps/>
      <w:color w:val="585747"/>
    </w:rPr>
  </w:style>
  <w:style w:type="character" w:customStyle="1" w:styleId="SubheadHere01Char">
    <w:name w:val="Subhead Here 01 Char"/>
    <w:basedOn w:val="DefaultParagraphFont"/>
    <w:link w:val="SubheadHere01"/>
    <w:rsid w:val="000842F0"/>
    <w:rPr>
      <w:rFonts w:ascii="Arial" w:hAnsi="Arial" w:cs="Arial"/>
      <w:color w:val="9D1C20"/>
      <w:sz w:val="24"/>
      <w:szCs w:val="26"/>
    </w:rPr>
  </w:style>
  <w:style w:type="character" w:customStyle="1" w:styleId="EntertheheadlineChar">
    <w:name w:val="Enter the headline Char"/>
    <w:basedOn w:val="DefaultParagraphFont"/>
    <w:link w:val="Entertheheadline"/>
    <w:rsid w:val="000842F0"/>
    <w:rPr>
      <w:rFonts w:ascii="Arial" w:hAnsi="Arial"/>
      <w:caps/>
      <w:color w:val="585747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0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0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20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12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B01"/>
    <w:rPr>
      <w:sz w:val="24"/>
    </w:rPr>
  </w:style>
  <w:style w:type="paragraph" w:styleId="Heading1">
    <w:name w:val="heading 1"/>
    <w:basedOn w:val="Normal"/>
    <w:next w:val="Normal"/>
    <w:qFormat/>
    <w:rsid w:val="007E5411"/>
    <w:pPr>
      <w:keepNext/>
      <w:jc w:val="center"/>
      <w:outlineLvl w:val="0"/>
    </w:pPr>
    <w:rPr>
      <w:rFonts w:ascii="Times" w:eastAsia="Times" w:hAnsi="Times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cephotohere">
    <w:name w:val="Place photo here"/>
    <w:basedOn w:val="Normal"/>
    <w:link w:val="PlacephotohereChar"/>
    <w:qFormat/>
    <w:rsid w:val="00987B01"/>
    <w:pPr>
      <w:jc w:val="center"/>
    </w:pPr>
    <w:rPr>
      <w:rFonts w:ascii="Arial" w:hAnsi="Arial"/>
      <w:color w:val="FFFFEF"/>
      <w:sz w:val="20"/>
    </w:rPr>
  </w:style>
  <w:style w:type="paragraph" w:customStyle="1" w:styleId="Header01">
    <w:name w:val="Header 01"/>
    <w:basedOn w:val="Normal"/>
    <w:link w:val="Header01Char"/>
    <w:qFormat/>
    <w:rsid w:val="00D43E68"/>
    <w:pPr>
      <w:jc w:val="both"/>
    </w:pPr>
    <w:rPr>
      <w:rFonts w:ascii="Arial" w:hAnsi="Arial"/>
      <w:caps/>
      <w:color w:val="FFFFEF"/>
      <w:sz w:val="48"/>
    </w:rPr>
  </w:style>
  <w:style w:type="character" w:customStyle="1" w:styleId="PlacephotohereChar">
    <w:name w:val="Place photo here Char"/>
    <w:basedOn w:val="DefaultParagraphFont"/>
    <w:link w:val="Placephotohere"/>
    <w:rsid w:val="00987B01"/>
    <w:rPr>
      <w:rFonts w:ascii="Arial" w:hAnsi="Arial"/>
      <w:color w:val="FFFFEF"/>
    </w:rPr>
  </w:style>
  <w:style w:type="paragraph" w:customStyle="1" w:styleId="SubheadHere">
    <w:name w:val="Subhead Here"/>
    <w:basedOn w:val="Normal"/>
    <w:link w:val="SubheadHereChar"/>
    <w:qFormat/>
    <w:rsid w:val="00D43E68"/>
    <w:pPr>
      <w:jc w:val="both"/>
    </w:pPr>
    <w:rPr>
      <w:rFonts w:ascii="Arial" w:hAnsi="Arial"/>
      <w:caps/>
      <w:color w:val="FFFFEF"/>
    </w:rPr>
  </w:style>
  <w:style w:type="character" w:customStyle="1" w:styleId="Header01Char">
    <w:name w:val="Header 01 Char"/>
    <w:basedOn w:val="DefaultParagraphFont"/>
    <w:link w:val="Header01"/>
    <w:rsid w:val="00D43E68"/>
    <w:rPr>
      <w:rFonts w:ascii="Arial" w:hAnsi="Arial"/>
      <w:caps/>
      <w:color w:val="FFFFEF"/>
      <w:sz w:val="48"/>
    </w:rPr>
  </w:style>
  <w:style w:type="paragraph" w:customStyle="1" w:styleId="CALLOUTTEXT">
    <w:name w:val="CALL OUT TEXT"/>
    <w:basedOn w:val="Normal"/>
    <w:link w:val="CALLOUTTEXTChar"/>
    <w:qFormat/>
    <w:rsid w:val="00D43E68"/>
    <w:rPr>
      <w:rFonts w:ascii="Arial" w:hAnsi="Arial" w:cs="Arial"/>
      <w:caps/>
      <w:color w:val="9D1C20"/>
    </w:rPr>
  </w:style>
  <w:style w:type="character" w:customStyle="1" w:styleId="SubheadHereChar">
    <w:name w:val="Subhead Here Char"/>
    <w:basedOn w:val="DefaultParagraphFont"/>
    <w:link w:val="SubheadHere"/>
    <w:rsid w:val="00D43E68"/>
    <w:rPr>
      <w:rFonts w:ascii="Arial" w:hAnsi="Arial"/>
      <w:caps/>
      <w:color w:val="FFFFEF"/>
      <w:sz w:val="24"/>
    </w:rPr>
  </w:style>
  <w:style w:type="paragraph" w:customStyle="1" w:styleId="BodyText01">
    <w:name w:val="Body Text 01"/>
    <w:basedOn w:val="Normal"/>
    <w:link w:val="BodyText01Char"/>
    <w:qFormat/>
    <w:rsid w:val="00E47FDE"/>
    <w:pPr>
      <w:widowControl w:val="0"/>
      <w:spacing w:before="120" w:line="360" w:lineRule="auto"/>
    </w:pPr>
    <w:rPr>
      <w:rFonts w:ascii="Arial" w:hAnsi="Arial" w:cs="Arial"/>
      <w:color w:val="585747"/>
      <w:sz w:val="20"/>
      <w:lang w:val="en"/>
    </w:rPr>
  </w:style>
  <w:style w:type="character" w:customStyle="1" w:styleId="CALLOUTTEXTChar">
    <w:name w:val="CALL OUT TEXT Char"/>
    <w:basedOn w:val="DefaultParagraphFont"/>
    <w:link w:val="CALLOUTTEXT"/>
    <w:rsid w:val="00D43E68"/>
    <w:rPr>
      <w:rFonts w:ascii="Arial" w:hAnsi="Arial" w:cs="Arial"/>
      <w:caps/>
      <w:color w:val="9D1C20"/>
      <w:sz w:val="24"/>
    </w:rPr>
  </w:style>
  <w:style w:type="paragraph" w:customStyle="1" w:styleId="Quote1">
    <w:name w:val="Quote1"/>
    <w:basedOn w:val="Normal"/>
    <w:link w:val="quoteChar"/>
    <w:qFormat/>
    <w:rsid w:val="004A3E34"/>
    <w:pPr>
      <w:spacing w:line="360" w:lineRule="auto"/>
    </w:pPr>
    <w:rPr>
      <w:rFonts w:ascii="Arial" w:hAnsi="Arial"/>
      <w:caps/>
      <w:color w:val="FFFFFF"/>
    </w:rPr>
  </w:style>
  <w:style w:type="character" w:customStyle="1" w:styleId="BodyText01Char">
    <w:name w:val="Body Text 01 Char"/>
    <w:basedOn w:val="DefaultParagraphFont"/>
    <w:link w:val="BodyText01"/>
    <w:rsid w:val="00E47FDE"/>
    <w:rPr>
      <w:rFonts w:ascii="Arial" w:hAnsi="Arial" w:cs="Arial"/>
      <w:color w:val="585747"/>
      <w:lang w:val="en"/>
    </w:rPr>
  </w:style>
  <w:style w:type="paragraph" w:customStyle="1" w:styleId="SpecificPoints">
    <w:name w:val="Specific Points"/>
    <w:basedOn w:val="Normal"/>
    <w:link w:val="SpecificPointsChar"/>
    <w:qFormat/>
    <w:rsid w:val="004A3E34"/>
    <w:rPr>
      <w:rFonts w:ascii="Arial" w:hAnsi="Arial"/>
      <w:caps/>
      <w:color w:val="FFFFEF"/>
      <w:sz w:val="20"/>
    </w:rPr>
  </w:style>
  <w:style w:type="character" w:customStyle="1" w:styleId="quoteChar">
    <w:name w:val="quote Char"/>
    <w:basedOn w:val="DefaultParagraphFont"/>
    <w:link w:val="Quote1"/>
    <w:rsid w:val="004A3E34"/>
    <w:rPr>
      <w:rFonts w:ascii="Arial" w:hAnsi="Arial"/>
      <w:caps/>
      <w:color w:val="FFFFFF"/>
      <w:sz w:val="24"/>
    </w:rPr>
  </w:style>
  <w:style w:type="paragraph" w:customStyle="1" w:styleId="Bulletpoints">
    <w:name w:val="Bullet points"/>
    <w:basedOn w:val="Normal"/>
    <w:link w:val="BulletpointsChar"/>
    <w:qFormat/>
    <w:rsid w:val="008C723A"/>
    <w:pPr>
      <w:spacing w:line="360" w:lineRule="auto"/>
    </w:pPr>
    <w:rPr>
      <w:rFonts w:ascii="Arial" w:hAnsi="Arial"/>
      <w:color w:val="FFFFEF"/>
      <w:sz w:val="20"/>
    </w:rPr>
  </w:style>
  <w:style w:type="character" w:customStyle="1" w:styleId="SpecificPointsChar">
    <w:name w:val="Specific Points Char"/>
    <w:basedOn w:val="DefaultParagraphFont"/>
    <w:link w:val="SpecificPoints"/>
    <w:rsid w:val="004A3E34"/>
    <w:rPr>
      <w:rFonts w:ascii="Arial" w:hAnsi="Arial"/>
      <w:caps/>
      <w:color w:val="FFFFEF"/>
    </w:rPr>
  </w:style>
  <w:style w:type="paragraph" w:customStyle="1" w:styleId="Address">
    <w:name w:val="Address"/>
    <w:basedOn w:val="Normal"/>
    <w:link w:val="AddressChar"/>
    <w:qFormat/>
    <w:rsid w:val="008C723A"/>
    <w:pPr>
      <w:jc w:val="center"/>
    </w:pPr>
    <w:rPr>
      <w:rFonts w:ascii="Arial" w:hAnsi="Arial"/>
      <w:color w:val="585747"/>
      <w:sz w:val="20"/>
    </w:rPr>
  </w:style>
  <w:style w:type="character" w:customStyle="1" w:styleId="BulletpointsChar">
    <w:name w:val="Bullet points Char"/>
    <w:basedOn w:val="DefaultParagraphFont"/>
    <w:link w:val="Bulletpoints"/>
    <w:rsid w:val="008C723A"/>
    <w:rPr>
      <w:rFonts w:ascii="Arial" w:hAnsi="Arial"/>
      <w:color w:val="FFFFEF"/>
    </w:rPr>
  </w:style>
  <w:style w:type="paragraph" w:customStyle="1" w:styleId="BodyText02">
    <w:name w:val="Body Text 02"/>
    <w:basedOn w:val="BodyText01"/>
    <w:link w:val="BodyText02Char"/>
    <w:qFormat/>
    <w:rsid w:val="00052C06"/>
    <w:rPr>
      <w:color w:val="FFFFFF"/>
    </w:rPr>
  </w:style>
  <w:style w:type="character" w:customStyle="1" w:styleId="AddressChar">
    <w:name w:val="Address Char"/>
    <w:basedOn w:val="DefaultParagraphFont"/>
    <w:link w:val="Address"/>
    <w:rsid w:val="008C723A"/>
    <w:rPr>
      <w:rFonts w:ascii="Arial" w:hAnsi="Arial"/>
      <w:color w:val="585747"/>
    </w:rPr>
  </w:style>
  <w:style w:type="paragraph" w:customStyle="1" w:styleId="website">
    <w:name w:val="website"/>
    <w:basedOn w:val="Normal"/>
    <w:link w:val="websiteChar"/>
    <w:qFormat/>
    <w:rsid w:val="00052C06"/>
    <w:pPr>
      <w:jc w:val="right"/>
    </w:pPr>
    <w:rPr>
      <w:rFonts w:ascii="Arial" w:hAnsi="Arial"/>
      <w:color w:val="585747"/>
    </w:rPr>
  </w:style>
  <w:style w:type="character" w:customStyle="1" w:styleId="BodyText02Char">
    <w:name w:val="Body Text 02 Char"/>
    <w:basedOn w:val="BodyText01Char"/>
    <w:link w:val="BodyText02"/>
    <w:rsid w:val="00052C06"/>
    <w:rPr>
      <w:rFonts w:ascii="Arial" w:hAnsi="Arial" w:cs="Arial"/>
      <w:color w:val="FFFFFF"/>
      <w:lang w:val="en"/>
    </w:rPr>
  </w:style>
  <w:style w:type="paragraph" w:customStyle="1" w:styleId="Caption1">
    <w:name w:val="Caption1"/>
    <w:basedOn w:val="Normal"/>
    <w:link w:val="captionChar"/>
    <w:qFormat/>
    <w:rsid w:val="00052C06"/>
    <w:pPr>
      <w:jc w:val="right"/>
    </w:pPr>
    <w:rPr>
      <w:rFonts w:ascii="Arial" w:hAnsi="Arial"/>
      <w:caps/>
      <w:color w:val="585747"/>
      <w:sz w:val="14"/>
    </w:rPr>
  </w:style>
  <w:style w:type="character" w:customStyle="1" w:styleId="websiteChar">
    <w:name w:val="website Char"/>
    <w:basedOn w:val="DefaultParagraphFont"/>
    <w:link w:val="website"/>
    <w:rsid w:val="00052C06"/>
    <w:rPr>
      <w:rFonts w:ascii="Arial" w:hAnsi="Arial"/>
      <w:color w:val="585747"/>
      <w:sz w:val="24"/>
    </w:rPr>
  </w:style>
  <w:style w:type="paragraph" w:customStyle="1" w:styleId="SubheadHere01">
    <w:name w:val="Subhead Here 01"/>
    <w:basedOn w:val="Normal"/>
    <w:link w:val="SubheadHere01Char"/>
    <w:qFormat/>
    <w:rsid w:val="000842F0"/>
    <w:rPr>
      <w:rFonts w:ascii="Arial" w:hAnsi="Arial" w:cs="Arial"/>
      <w:color w:val="9D1C20"/>
      <w:szCs w:val="26"/>
    </w:rPr>
  </w:style>
  <w:style w:type="character" w:customStyle="1" w:styleId="captionChar">
    <w:name w:val="caption Char"/>
    <w:basedOn w:val="DefaultParagraphFont"/>
    <w:link w:val="Caption1"/>
    <w:rsid w:val="00052C06"/>
    <w:rPr>
      <w:rFonts w:ascii="Arial" w:hAnsi="Arial"/>
      <w:caps/>
      <w:color w:val="585747"/>
      <w:sz w:val="14"/>
    </w:rPr>
  </w:style>
  <w:style w:type="paragraph" w:customStyle="1" w:styleId="Entertheheadline">
    <w:name w:val="Enter the headline"/>
    <w:basedOn w:val="Normal"/>
    <w:link w:val="EntertheheadlineChar"/>
    <w:qFormat/>
    <w:rsid w:val="000842F0"/>
    <w:rPr>
      <w:rFonts w:ascii="Arial" w:hAnsi="Arial"/>
      <w:caps/>
      <w:color w:val="585747"/>
    </w:rPr>
  </w:style>
  <w:style w:type="character" w:customStyle="1" w:styleId="SubheadHere01Char">
    <w:name w:val="Subhead Here 01 Char"/>
    <w:basedOn w:val="DefaultParagraphFont"/>
    <w:link w:val="SubheadHere01"/>
    <w:rsid w:val="000842F0"/>
    <w:rPr>
      <w:rFonts w:ascii="Arial" w:hAnsi="Arial" w:cs="Arial"/>
      <w:color w:val="9D1C20"/>
      <w:sz w:val="24"/>
      <w:szCs w:val="26"/>
    </w:rPr>
  </w:style>
  <w:style w:type="character" w:customStyle="1" w:styleId="EntertheheadlineChar">
    <w:name w:val="Enter the headline Char"/>
    <w:basedOn w:val="DefaultParagraphFont"/>
    <w:link w:val="Entertheheadline"/>
    <w:rsid w:val="000842F0"/>
    <w:rPr>
      <w:rFonts w:ascii="Arial" w:hAnsi="Arial"/>
      <w:caps/>
      <w:color w:val="585747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0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0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20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1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ild-laccd.or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www.build-laccd.org" TargetMode="External"/><Relationship Id="rId14" Type="http://schemas.openxmlformats.org/officeDocument/2006/relationships/image" Target="https://encrypted-tbn2.gstatic.com/images?q=tbn:ANd9GcTGIbmS_-fueJSWy1YtlVCFYc_gVATbLqPe8JUg1nd5KwnZwhH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eta.zuniga\AppData\Roaming\Microsoft\Templates\HP_HealthStylish_brochure_TP1037894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D2779-5CE8-4C5F-8079-0AE3D9D97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HP_HealthStylish_brochure_TP10378944</Template>
  <TotalTime>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Mareta Zuniga</dc:creator>
  <cp:lastModifiedBy>Mareta Zuniga</cp:lastModifiedBy>
  <cp:revision>3</cp:revision>
  <cp:lastPrinted>2017-09-22T16:44:00Z</cp:lastPrinted>
  <dcterms:created xsi:type="dcterms:W3CDTF">2017-09-25T18:41:00Z</dcterms:created>
  <dcterms:modified xsi:type="dcterms:W3CDTF">2017-09-25T18:41:00Z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TC103789449990</vt:lpwstr>
  </property>
</Properties>
</file>